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F7F" w:rsidRDefault="00B64F7F" w:rsidP="00B64F7F">
      <w:pPr>
        <w:ind w:left="5670" w:firstLine="0"/>
        <w:jc w:val="right"/>
        <w:rPr>
          <w:rFonts w:cs="Arial"/>
          <w:bCs/>
          <w:spacing w:val="28"/>
        </w:rPr>
      </w:pPr>
    </w:p>
    <w:p w:rsidR="00B64F7F" w:rsidRPr="00477101" w:rsidRDefault="00B64F7F" w:rsidP="00B64F7F">
      <w:pPr>
        <w:pStyle w:val="a5"/>
        <w:ind w:firstLine="709"/>
        <w:rPr>
          <w:rFonts w:ascii="Arial" w:hAnsi="Arial" w:cs="Arial"/>
          <w:bCs/>
          <w:spacing w:val="28"/>
          <w:szCs w:val="24"/>
        </w:rPr>
      </w:pPr>
      <w:r w:rsidRPr="00B048FC">
        <w:rPr>
          <w:rFonts w:ascii="Arial" w:hAnsi="Arial" w:cs="Arial"/>
          <w:bCs/>
          <w:spacing w:val="28"/>
          <w:szCs w:val="24"/>
        </w:rPr>
        <w:t>АДМИНИСТРАЦИЯ</w:t>
      </w:r>
    </w:p>
    <w:p w:rsidR="00B64F7F" w:rsidRPr="00B048FC" w:rsidRDefault="004C64BF" w:rsidP="00B64F7F">
      <w:pPr>
        <w:pStyle w:val="a5"/>
        <w:ind w:firstLine="709"/>
        <w:rPr>
          <w:rFonts w:ascii="Arial" w:hAnsi="Arial" w:cs="Arial"/>
          <w:szCs w:val="24"/>
        </w:rPr>
      </w:pPr>
      <w:r>
        <w:rPr>
          <w:rFonts w:ascii="Arial" w:hAnsi="Arial" w:cs="Arial"/>
          <w:bCs/>
          <w:spacing w:val="28"/>
          <w:szCs w:val="24"/>
          <w:lang w:val="ru-RU"/>
        </w:rPr>
        <w:t>КОПЁНКИ</w:t>
      </w:r>
      <w:r w:rsidR="00B64F7F">
        <w:rPr>
          <w:rFonts w:ascii="Arial" w:hAnsi="Arial" w:cs="Arial"/>
          <w:bCs/>
          <w:spacing w:val="28"/>
          <w:szCs w:val="24"/>
          <w:lang w:val="ru-RU"/>
        </w:rPr>
        <w:t>НСКОГО</w:t>
      </w:r>
      <w:r w:rsidR="00B64F7F" w:rsidRPr="00B048FC">
        <w:rPr>
          <w:rFonts w:ascii="Arial" w:hAnsi="Arial" w:cs="Arial"/>
          <w:bCs/>
          <w:spacing w:val="28"/>
          <w:szCs w:val="24"/>
        </w:rPr>
        <w:t xml:space="preserve"> СЕЛЬСКОГО ПОСЕЛЕНИЯ</w:t>
      </w:r>
    </w:p>
    <w:p w:rsidR="00B64F7F" w:rsidRPr="00B048FC" w:rsidRDefault="00B64F7F" w:rsidP="00B64F7F">
      <w:pPr>
        <w:pStyle w:val="a5"/>
        <w:ind w:firstLine="709"/>
        <w:rPr>
          <w:rFonts w:ascii="Arial" w:hAnsi="Arial" w:cs="Arial"/>
          <w:szCs w:val="24"/>
        </w:rPr>
      </w:pPr>
      <w:r w:rsidRPr="00B048FC">
        <w:rPr>
          <w:rFonts w:ascii="Arial" w:hAnsi="Arial" w:cs="Arial"/>
          <w:bCs/>
          <w:spacing w:val="28"/>
          <w:szCs w:val="24"/>
        </w:rPr>
        <w:t>РОССОШАНСКОГО МУНИЦИПАЛЬНОГО РАЙОНА</w:t>
      </w:r>
    </w:p>
    <w:p w:rsidR="00B64F7F" w:rsidRDefault="00B64F7F" w:rsidP="00B64F7F">
      <w:pPr>
        <w:pStyle w:val="a5"/>
        <w:ind w:firstLine="709"/>
        <w:rPr>
          <w:rFonts w:ascii="Arial" w:hAnsi="Arial" w:cs="Arial"/>
          <w:bCs/>
          <w:spacing w:val="28"/>
          <w:szCs w:val="24"/>
        </w:rPr>
      </w:pPr>
      <w:r w:rsidRPr="00B048FC">
        <w:rPr>
          <w:rFonts w:ascii="Arial" w:hAnsi="Arial" w:cs="Arial"/>
          <w:bCs/>
          <w:spacing w:val="28"/>
          <w:szCs w:val="24"/>
        </w:rPr>
        <w:t>ВОРОНЕЖСКОЙ ОБЛАСТИ</w:t>
      </w:r>
      <w:r>
        <w:rPr>
          <w:rFonts w:ascii="Arial" w:hAnsi="Arial" w:cs="Arial"/>
          <w:bCs/>
          <w:spacing w:val="28"/>
          <w:szCs w:val="24"/>
        </w:rPr>
        <w:t xml:space="preserve"> </w:t>
      </w:r>
    </w:p>
    <w:p w:rsidR="00680B86" w:rsidRDefault="00680B86" w:rsidP="00B64F7F">
      <w:pPr>
        <w:pStyle w:val="a7"/>
        <w:tabs>
          <w:tab w:val="left" w:pos="426"/>
          <w:tab w:val="left" w:pos="2977"/>
        </w:tabs>
        <w:ind w:firstLine="709"/>
        <w:jc w:val="center"/>
        <w:rPr>
          <w:rFonts w:ascii="Arial" w:hAnsi="Arial" w:cs="Arial"/>
          <w:spacing w:val="40"/>
          <w:sz w:val="24"/>
          <w:szCs w:val="24"/>
        </w:rPr>
      </w:pPr>
    </w:p>
    <w:p w:rsidR="00B64F7F" w:rsidRDefault="00B64F7F" w:rsidP="00B64F7F">
      <w:pPr>
        <w:pStyle w:val="a7"/>
        <w:tabs>
          <w:tab w:val="left" w:pos="426"/>
          <w:tab w:val="left" w:pos="2977"/>
        </w:tabs>
        <w:ind w:firstLine="709"/>
        <w:jc w:val="center"/>
        <w:rPr>
          <w:rFonts w:ascii="Arial" w:hAnsi="Arial" w:cs="Arial"/>
          <w:spacing w:val="40"/>
          <w:sz w:val="24"/>
          <w:szCs w:val="24"/>
        </w:rPr>
      </w:pPr>
      <w:r w:rsidRPr="00B048FC">
        <w:rPr>
          <w:rFonts w:ascii="Arial" w:hAnsi="Arial" w:cs="Arial"/>
          <w:spacing w:val="40"/>
          <w:sz w:val="24"/>
          <w:szCs w:val="24"/>
        </w:rPr>
        <w:t>ПОСТАНОВЛЕНИЕ</w:t>
      </w:r>
      <w:r>
        <w:rPr>
          <w:rFonts w:ascii="Arial" w:hAnsi="Arial" w:cs="Arial"/>
          <w:spacing w:val="40"/>
          <w:sz w:val="24"/>
          <w:szCs w:val="24"/>
        </w:rPr>
        <w:t xml:space="preserve"> </w:t>
      </w:r>
    </w:p>
    <w:p w:rsidR="00B64F7F" w:rsidRPr="001C145E" w:rsidRDefault="00B64F7F" w:rsidP="00B64F7F">
      <w:pPr>
        <w:widowControl w:val="0"/>
        <w:ind w:firstLine="709"/>
        <w:rPr>
          <w:rFonts w:cs="Arial"/>
          <w:bCs/>
          <w:u w:val="single"/>
          <w:lang w:eastAsia="ar-SA"/>
        </w:rPr>
      </w:pPr>
      <w:r w:rsidRPr="001C145E">
        <w:rPr>
          <w:rFonts w:cs="Arial"/>
          <w:bCs/>
          <w:u w:val="single"/>
          <w:lang w:eastAsia="ar-SA"/>
        </w:rPr>
        <w:t xml:space="preserve">от </w:t>
      </w:r>
      <w:r w:rsidR="00680B86" w:rsidRPr="001C145E">
        <w:rPr>
          <w:rFonts w:cs="Arial"/>
          <w:bCs/>
          <w:u w:val="single"/>
          <w:lang w:eastAsia="ar-SA"/>
        </w:rPr>
        <w:t>13.03.</w:t>
      </w:r>
      <w:r w:rsidRPr="001C145E">
        <w:rPr>
          <w:rFonts w:cs="Arial"/>
          <w:bCs/>
          <w:u w:val="single"/>
          <w:lang w:eastAsia="ar-SA"/>
        </w:rPr>
        <w:t>202</w:t>
      </w:r>
      <w:r w:rsidR="004C64BF" w:rsidRPr="001C145E">
        <w:rPr>
          <w:rFonts w:cs="Arial"/>
          <w:bCs/>
          <w:u w:val="single"/>
          <w:lang w:eastAsia="ar-SA"/>
        </w:rPr>
        <w:t>3</w:t>
      </w:r>
      <w:r w:rsidRPr="001C145E">
        <w:rPr>
          <w:rFonts w:cs="Arial"/>
          <w:bCs/>
          <w:u w:val="single"/>
          <w:lang w:eastAsia="ar-SA"/>
        </w:rPr>
        <w:t>г. №</w:t>
      </w:r>
      <w:r w:rsidR="001C145E" w:rsidRPr="001C145E">
        <w:rPr>
          <w:rFonts w:cs="Arial"/>
          <w:bCs/>
          <w:u w:val="single"/>
          <w:lang w:eastAsia="ar-SA"/>
        </w:rPr>
        <w:t xml:space="preserve"> 18</w:t>
      </w:r>
    </w:p>
    <w:p w:rsidR="00B64F7F" w:rsidRPr="007C3841" w:rsidRDefault="004C64BF" w:rsidP="00B64F7F">
      <w:pPr>
        <w:widowControl w:val="0"/>
        <w:ind w:firstLine="709"/>
        <w:rPr>
          <w:rFonts w:cs="Arial"/>
          <w:bCs/>
          <w:lang w:eastAsia="ar-SA"/>
        </w:rPr>
      </w:pPr>
      <w:r>
        <w:rPr>
          <w:rFonts w:cs="Arial"/>
          <w:bCs/>
          <w:lang w:eastAsia="ar-SA"/>
        </w:rPr>
        <w:t>п</w:t>
      </w:r>
      <w:r w:rsidR="00B64F7F">
        <w:rPr>
          <w:rFonts w:cs="Arial"/>
          <w:bCs/>
          <w:lang w:eastAsia="ar-SA"/>
        </w:rPr>
        <w:t xml:space="preserve">. </w:t>
      </w:r>
      <w:proofErr w:type="spellStart"/>
      <w:r>
        <w:rPr>
          <w:rFonts w:cs="Arial"/>
          <w:bCs/>
          <w:lang w:eastAsia="ar-SA"/>
        </w:rPr>
        <w:t>Копёнкина</w:t>
      </w:r>
      <w:proofErr w:type="spellEnd"/>
      <w:r w:rsidR="00B64F7F">
        <w:rPr>
          <w:rFonts w:cs="Arial"/>
          <w:bCs/>
          <w:lang w:eastAsia="ar-SA"/>
        </w:rPr>
        <w:t xml:space="preserve"> </w:t>
      </w:r>
    </w:p>
    <w:p w:rsidR="00B64F7F" w:rsidRPr="007C3841" w:rsidRDefault="00B64F7F" w:rsidP="00B64F7F">
      <w:pPr>
        <w:widowControl w:val="0"/>
        <w:ind w:firstLine="709"/>
        <w:rPr>
          <w:rFonts w:cs="Arial"/>
          <w:bCs/>
          <w:lang w:eastAsia="ar-SA"/>
        </w:rPr>
      </w:pPr>
    </w:p>
    <w:p w:rsidR="001C145E" w:rsidRDefault="00B64F7F" w:rsidP="00B64F7F">
      <w:pPr>
        <w:ind w:right="-1"/>
        <w:jc w:val="center"/>
        <w:outlineLvl w:val="0"/>
        <w:rPr>
          <w:rFonts w:cs="Arial"/>
          <w:b/>
          <w:sz w:val="32"/>
          <w:szCs w:val="32"/>
        </w:rPr>
      </w:pPr>
      <w:r w:rsidRPr="007C3841">
        <w:rPr>
          <w:rFonts w:cs="Arial"/>
          <w:b/>
          <w:sz w:val="32"/>
          <w:szCs w:val="32"/>
        </w:rPr>
        <w:t xml:space="preserve">Об утверждении </w:t>
      </w:r>
      <w:r>
        <w:rPr>
          <w:rFonts w:cs="Arial"/>
          <w:b/>
          <w:sz w:val="32"/>
          <w:szCs w:val="32"/>
        </w:rPr>
        <w:t>схемы размещения мест (площадок) накопления твердых коммунальных отходов</w:t>
      </w:r>
      <w:r w:rsidRPr="007C3841">
        <w:rPr>
          <w:rFonts w:cs="Arial"/>
          <w:b/>
          <w:sz w:val="32"/>
          <w:szCs w:val="32"/>
        </w:rPr>
        <w:t xml:space="preserve"> на территории </w:t>
      </w:r>
      <w:proofErr w:type="spellStart"/>
      <w:r w:rsidR="004C64BF">
        <w:rPr>
          <w:rFonts w:cs="Arial"/>
          <w:b/>
          <w:sz w:val="32"/>
          <w:szCs w:val="32"/>
        </w:rPr>
        <w:t>Копёнки</w:t>
      </w:r>
      <w:r w:rsidRPr="007C3841">
        <w:rPr>
          <w:rFonts w:cs="Arial"/>
          <w:b/>
          <w:sz w:val="32"/>
          <w:szCs w:val="32"/>
        </w:rPr>
        <w:t>нского</w:t>
      </w:r>
      <w:proofErr w:type="spellEnd"/>
      <w:r w:rsidRPr="007C3841">
        <w:rPr>
          <w:rFonts w:cs="Arial"/>
          <w:b/>
          <w:sz w:val="32"/>
          <w:szCs w:val="32"/>
        </w:rPr>
        <w:t xml:space="preserve"> сельского поселения Россошанского муниципального района </w:t>
      </w:r>
    </w:p>
    <w:p w:rsidR="00B64F7F" w:rsidRPr="00E335B2" w:rsidRDefault="00B64F7F" w:rsidP="00B64F7F">
      <w:pPr>
        <w:ind w:right="-1"/>
        <w:jc w:val="center"/>
        <w:outlineLvl w:val="0"/>
        <w:rPr>
          <w:rFonts w:cs="Arial"/>
          <w:b/>
          <w:bCs/>
          <w:kern w:val="28"/>
          <w:sz w:val="32"/>
          <w:szCs w:val="32"/>
        </w:rPr>
      </w:pPr>
      <w:r w:rsidRPr="007C3841">
        <w:rPr>
          <w:rFonts w:cs="Arial"/>
          <w:b/>
          <w:sz w:val="32"/>
          <w:szCs w:val="32"/>
        </w:rPr>
        <w:t>Воронежской области</w:t>
      </w:r>
    </w:p>
    <w:p w:rsidR="00B64F7F" w:rsidRPr="002603D8" w:rsidRDefault="00B64F7F" w:rsidP="00B64F7F">
      <w:pPr>
        <w:ind w:firstLine="709"/>
        <w:rPr>
          <w:rFonts w:cs="Arial"/>
        </w:rPr>
      </w:pPr>
      <w:proofErr w:type="gramStart"/>
      <w:r>
        <w:rPr>
          <w:rFonts w:cs="Arial"/>
        </w:rPr>
        <w:t xml:space="preserve">В соответствии с </w:t>
      </w:r>
      <w:r w:rsidRPr="00174EE5">
        <w:rPr>
          <w:rFonts w:cs="Arial"/>
        </w:rPr>
        <w:t>Федеральным законом от 06.10.2003 №131-ФЗ «Об общих принципах организации местного самоуправления в Российской Федерации»</w:t>
      </w:r>
      <w:r>
        <w:rPr>
          <w:rFonts w:cs="Arial"/>
        </w:rPr>
        <w:t>,</w:t>
      </w:r>
      <w:r w:rsidRPr="00667592">
        <w:rPr>
          <w:rFonts w:cs="Arial"/>
        </w:rPr>
        <w:t xml:space="preserve"> Федеральн</w:t>
      </w:r>
      <w:r>
        <w:rPr>
          <w:rFonts w:cs="Arial"/>
        </w:rPr>
        <w:t>ым</w:t>
      </w:r>
      <w:r w:rsidRPr="00667592">
        <w:rPr>
          <w:rFonts w:cs="Arial"/>
        </w:rPr>
        <w:t xml:space="preserve"> закон</w:t>
      </w:r>
      <w:r>
        <w:rPr>
          <w:rFonts w:cs="Arial"/>
        </w:rPr>
        <w:t>ом</w:t>
      </w:r>
      <w:r w:rsidRPr="00667592">
        <w:rPr>
          <w:rFonts w:cs="Arial"/>
        </w:rPr>
        <w:t xml:space="preserve"> от </w:t>
      </w:r>
      <w:r>
        <w:rPr>
          <w:rFonts w:cs="Arial"/>
        </w:rPr>
        <w:t>24.06.1998</w:t>
      </w:r>
      <w:r w:rsidRPr="00667592">
        <w:rPr>
          <w:rFonts w:cs="Arial"/>
        </w:rPr>
        <w:t xml:space="preserve"> №</w:t>
      </w:r>
      <w:r>
        <w:rPr>
          <w:rFonts w:cs="Arial"/>
        </w:rPr>
        <w:t>89</w:t>
      </w:r>
      <w:r w:rsidRPr="00667592">
        <w:rPr>
          <w:rFonts w:cs="Arial"/>
        </w:rPr>
        <w:t>-ФЗ «О</w:t>
      </w:r>
      <w:r>
        <w:rPr>
          <w:rFonts w:cs="Arial"/>
        </w:rPr>
        <w:t>б отходах производства и потребления</w:t>
      </w:r>
      <w:r w:rsidRPr="00667592">
        <w:rPr>
          <w:rFonts w:cs="Arial"/>
        </w:rPr>
        <w:t>», Постановлени</w:t>
      </w:r>
      <w:r>
        <w:rPr>
          <w:rFonts w:cs="Arial"/>
        </w:rPr>
        <w:t>ем</w:t>
      </w:r>
      <w:r w:rsidRPr="00667592">
        <w:rPr>
          <w:rFonts w:cs="Arial"/>
        </w:rPr>
        <w:t xml:space="preserve"> Правительства Российской Федерации от </w:t>
      </w:r>
      <w:r>
        <w:rPr>
          <w:rFonts w:cs="Arial"/>
        </w:rPr>
        <w:t>31.08.2018</w:t>
      </w:r>
      <w:r w:rsidRPr="00667592">
        <w:rPr>
          <w:rFonts w:cs="Arial"/>
        </w:rPr>
        <w:t xml:space="preserve"> № </w:t>
      </w:r>
      <w:r>
        <w:rPr>
          <w:rFonts w:cs="Arial"/>
        </w:rPr>
        <w:t>1039</w:t>
      </w:r>
      <w:r w:rsidRPr="00667592">
        <w:rPr>
          <w:rFonts w:cs="Arial"/>
        </w:rPr>
        <w:t xml:space="preserve"> «</w:t>
      </w:r>
      <w:r>
        <w:rPr>
          <w:rFonts w:cs="Arial"/>
        </w:rPr>
        <w:t>Об утверждении Правил обустройства мест (площадок) накопления твердых коммунальных отходов и ведения их реестра</w:t>
      </w:r>
      <w:r w:rsidRPr="00667592">
        <w:rPr>
          <w:rFonts w:eastAsia="Calibri" w:cs="Arial"/>
        </w:rPr>
        <w:t>»</w:t>
      </w:r>
      <w:r w:rsidRPr="002603D8">
        <w:rPr>
          <w:rFonts w:cs="Arial"/>
        </w:rPr>
        <w:t>,</w:t>
      </w:r>
      <w:r w:rsidR="004C64BF">
        <w:rPr>
          <w:rFonts w:cs="Arial"/>
        </w:rPr>
        <w:t xml:space="preserve"> Правилами благоустройства </w:t>
      </w:r>
      <w:proofErr w:type="spellStart"/>
      <w:r w:rsidR="004C64BF">
        <w:rPr>
          <w:rFonts w:cs="Arial"/>
        </w:rPr>
        <w:t>Копёнки</w:t>
      </w:r>
      <w:r>
        <w:rPr>
          <w:rFonts w:cs="Arial"/>
        </w:rPr>
        <w:t>нского</w:t>
      </w:r>
      <w:proofErr w:type="spellEnd"/>
      <w:r>
        <w:rPr>
          <w:rFonts w:cs="Arial"/>
        </w:rPr>
        <w:t xml:space="preserve"> сельского поселения Россошанского муниципального района Воронежской области, утвержденными решением</w:t>
      </w:r>
      <w:proofErr w:type="gramEnd"/>
      <w:r>
        <w:rPr>
          <w:rFonts w:cs="Arial"/>
        </w:rPr>
        <w:t xml:space="preserve"> С</w:t>
      </w:r>
      <w:r w:rsidR="004C64BF">
        <w:rPr>
          <w:rFonts w:cs="Arial"/>
        </w:rPr>
        <w:t xml:space="preserve">овета народных депутатов </w:t>
      </w:r>
      <w:proofErr w:type="spellStart"/>
      <w:r w:rsidR="004C64BF">
        <w:rPr>
          <w:rFonts w:cs="Arial"/>
        </w:rPr>
        <w:t>Копёнки</w:t>
      </w:r>
      <w:r>
        <w:rPr>
          <w:rFonts w:cs="Arial"/>
        </w:rPr>
        <w:t>нского</w:t>
      </w:r>
      <w:proofErr w:type="spellEnd"/>
      <w:r>
        <w:rPr>
          <w:rFonts w:cs="Arial"/>
        </w:rPr>
        <w:t xml:space="preserve"> сельского поселения о</w:t>
      </w:r>
      <w:r w:rsidRPr="00B91C54">
        <w:rPr>
          <w:rFonts w:cs="Arial"/>
        </w:rPr>
        <w:t xml:space="preserve">т </w:t>
      </w:r>
      <w:r w:rsidR="00B91C54" w:rsidRPr="00B91C54">
        <w:rPr>
          <w:rFonts w:cs="Arial"/>
        </w:rPr>
        <w:t>20.10.2022 года № 108</w:t>
      </w:r>
      <w:r>
        <w:rPr>
          <w:rFonts w:cs="Arial"/>
        </w:rPr>
        <w:t>, на основании заключения по  рез</w:t>
      </w:r>
      <w:r w:rsidR="004C64BF">
        <w:rPr>
          <w:rFonts w:cs="Arial"/>
        </w:rPr>
        <w:t>ультатам публичных слушаний от 10.03</w:t>
      </w:r>
      <w:r>
        <w:rPr>
          <w:rFonts w:cs="Arial"/>
        </w:rPr>
        <w:t>.202</w:t>
      </w:r>
      <w:r w:rsidR="004C64BF">
        <w:rPr>
          <w:rFonts w:cs="Arial"/>
        </w:rPr>
        <w:t>3</w:t>
      </w:r>
      <w:r>
        <w:rPr>
          <w:rFonts w:cs="Arial"/>
        </w:rPr>
        <w:t xml:space="preserve"> г., </w:t>
      </w:r>
      <w:r w:rsidRPr="002603D8">
        <w:rPr>
          <w:rFonts w:cs="Arial"/>
        </w:rPr>
        <w:t xml:space="preserve">администрация </w:t>
      </w:r>
      <w:proofErr w:type="spellStart"/>
      <w:r w:rsidR="004C64BF">
        <w:rPr>
          <w:rFonts w:cs="Arial"/>
        </w:rPr>
        <w:t>Копёнки</w:t>
      </w:r>
      <w:r>
        <w:rPr>
          <w:rFonts w:cs="Arial"/>
        </w:rPr>
        <w:t>ского</w:t>
      </w:r>
      <w:proofErr w:type="spellEnd"/>
      <w:r w:rsidRPr="002603D8">
        <w:rPr>
          <w:rFonts w:cs="Arial"/>
        </w:rPr>
        <w:t xml:space="preserve"> сельского поселения</w:t>
      </w:r>
      <w:r>
        <w:rPr>
          <w:rFonts w:cs="Arial"/>
        </w:rPr>
        <w:t xml:space="preserve"> </w:t>
      </w:r>
    </w:p>
    <w:p w:rsidR="00B64F7F" w:rsidRPr="002603D8" w:rsidRDefault="00B64F7F" w:rsidP="00B64F7F">
      <w:pPr>
        <w:tabs>
          <w:tab w:val="center" w:pos="5032"/>
          <w:tab w:val="left" w:pos="5664"/>
        </w:tabs>
        <w:ind w:firstLine="709"/>
        <w:rPr>
          <w:rFonts w:cs="Arial"/>
        </w:rPr>
      </w:pPr>
    </w:p>
    <w:p w:rsidR="00E917F8" w:rsidRPr="00ED0E88" w:rsidRDefault="00E917F8" w:rsidP="00E917F8">
      <w:pPr>
        <w:tabs>
          <w:tab w:val="center" w:pos="5032"/>
          <w:tab w:val="left" w:pos="7305"/>
        </w:tabs>
        <w:ind w:firstLine="709"/>
        <w:jc w:val="center"/>
        <w:rPr>
          <w:rFonts w:cs="Arial"/>
          <w:lang w:val="en-US"/>
        </w:rPr>
      </w:pPr>
      <w:r>
        <w:rPr>
          <w:rFonts w:cs="Arial"/>
        </w:rPr>
        <w:t>ПОСТАНОВЛЯЕТ</w:t>
      </w:r>
    </w:p>
    <w:p w:rsidR="00E917F8" w:rsidRDefault="00E917F8" w:rsidP="00E917F8">
      <w:pPr>
        <w:pStyle w:val="a8"/>
        <w:numPr>
          <w:ilvl w:val="0"/>
          <w:numId w:val="1"/>
        </w:numPr>
        <w:tabs>
          <w:tab w:val="left" w:pos="0"/>
        </w:tabs>
        <w:ind w:left="0" w:firstLine="709"/>
        <w:rPr>
          <w:rFonts w:ascii="Arial" w:hAnsi="Arial" w:cs="Arial"/>
        </w:rPr>
      </w:pPr>
      <w:r w:rsidRPr="00A71142">
        <w:rPr>
          <w:rFonts w:ascii="Arial" w:hAnsi="Arial" w:cs="Arial"/>
        </w:rPr>
        <w:t xml:space="preserve">Утвердить </w:t>
      </w:r>
      <w:r>
        <w:rPr>
          <w:rFonts w:ascii="Arial" w:hAnsi="Arial" w:cs="Arial"/>
        </w:rPr>
        <w:t>схему размещения мест (площадок) накопления твердых коммуна</w:t>
      </w:r>
      <w:r w:rsidR="004C64BF">
        <w:rPr>
          <w:rFonts w:ascii="Arial" w:hAnsi="Arial" w:cs="Arial"/>
        </w:rPr>
        <w:t xml:space="preserve">льных отходов на территории </w:t>
      </w:r>
      <w:proofErr w:type="spellStart"/>
      <w:r w:rsidR="004C64BF">
        <w:rPr>
          <w:rFonts w:ascii="Arial" w:hAnsi="Arial" w:cs="Arial"/>
        </w:rPr>
        <w:t>Копёнки</w:t>
      </w:r>
      <w:r>
        <w:rPr>
          <w:rFonts w:ascii="Arial" w:hAnsi="Arial" w:cs="Arial"/>
        </w:rPr>
        <w:t>нского</w:t>
      </w:r>
      <w:proofErr w:type="spellEnd"/>
      <w:r>
        <w:rPr>
          <w:rFonts w:ascii="Arial" w:hAnsi="Arial" w:cs="Arial"/>
        </w:rPr>
        <w:t xml:space="preserve"> сельского поселения Россошанского муниципального района Воронежской области</w:t>
      </w:r>
      <w:r w:rsidRPr="00A71142">
        <w:rPr>
          <w:rFonts w:ascii="Arial" w:hAnsi="Arial" w:cs="Arial"/>
        </w:rPr>
        <w:t xml:space="preserve"> согласно приложению</w:t>
      </w:r>
      <w:r>
        <w:rPr>
          <w:rFonts w:ascii="Arial" w:hAnsi="Arial" w:cs="Arial"/>
        </w:rPr>
        <w:t xml:space="preserve"> </w:t>
      </w:r>
      <w:r w:rsidRPr="00A71142">
        <w:rPr>
          <w:rFonts w:ascii="Arial" w:hAnsi="Arial" w:cs="Arial"/>
        </w:rPr>
        <w:t>к настоящему постановлению.</w:t>
      </w:r>
    </w:p>
    <w:p w:rsidR="00E917F8" w:rsidRDefault="00E917F8" w:rsidP="00E917F8">
      <w:pPr>
        <w:numPr>
          <w:ilvl w:val="0"/>
          <w:numId w:val="1"/>
        </w:numPr>
        <w:tabs>
          <w:tab w:val="left" w:pos="0"/>
        </w:tabs>
        <w:ind w:left="0" w:firstLine="709"/>
        <w:rPr>
          <w:rFonts w:cs="Arial"/>
        </w:rPr>
      </w:pPr>
      <w:r>
        <w:rPr>
          <w:rFonts w:cs="Arial"/>
        </w:rPr>
        <w:t>Обнародовать настоящее постановление путем о</w:t>
      </w:r>
      <w:r w:rsidRPr="00C45307">
        <w:rPr>
          <w:rFonts w:cs="Arial"/>
        </w:rPr>
        <w:t>публикова</w:t>
      </w:r>
      <w:r>
        <w:rPr>
          <w:rFonts w:cs="Arial"/>
        </w:rPr>
        <w:t>ния</w:t>
      </w:r>
      <w:r w:rsidRPr="00C45307">
        <w:rPr>
          <w:rFonts w:cs="Arial"/>
        </w:rPr>
        <w:t xml:space="preserve"> в «Вестнике муниципальных правовых актов </w:t>
      </w:r>
      <w:proofErr w:type="spellStart"/>
      <w:r w:rsidR="004C64BF">
        <w:rPr>
          <w:rFonts w:cs="Arial"/>
        </w:rPr>
        <w:t>Копёнки</w:t>
      </w:r>
      <w:r>
        <w:rPr>
          <w:rFonts w:cs="Arial"/>
        </w:rPr>
        <w:t>нского</w:t>
      </w:r>
      <w:proofErr w:type="spellEnd"/>
      <w:r w:rsidRPr="00C45307">
        <w:rPr>
          <w:rFonts w:cs="Arial"/>
        </w:rPr>
        <w:t xml:space="preserve"> сельского поселения Россошанского муниципального района Воронежской области» и </w:t>
      </w:r>
      <w:r>
        <w:rPr>
          <w:rFonts w:cs="Arial"/>
        </w:rPr>
        <w:t>размещения на</w:t>
      </w:r>
      <w:r w:rsidRPr="00C45307">
        <w:rPr>
          <w:rFonts w:cs="Arial"/>
        </w:rPr>
        <w:t xml:space="preserve"> официальном сайте администрации </w:t>
      </w:r>
      <w:proofErr w:type="spellStart"/>
      <w:r w:rsidR="004C64BF">
        <w:rPr>
          <w:rFonts w:cs="Arial"/>
        </w:rPr>
        <w:t>Копёнки</w:t>
      </w:r>
      <w:r>
        <w:rPr>
          <w:rFonts w:cs="Arial"/>
        </w:rPr>
        <w:t>нского</w:t>
      </w:r>
      <w:proofErr w:type="spellEnd"/>
      <w:r w:rsidRPr="00C45307">
        <w:rPr>
          <w:rFonts w:cs="Arial"/>
        </w:rPr>
        <w:t xml:space="preserve"> сельского поселения Россошанского муниципального района Воронежской области.</w:t>
      </w:r>
    </w:p>
    <w:p w:rsidR="00E917F8" w:rsidRPr="00D12D20" w:rsidRDefault="004C64BF" w:rsidP="00E917F8">
      <w:pPr>
        <w:numPr>
          <w:ilvl w:val="0"/>
          <w:numId w:val="1"/>
        </w:numPr>
        <w:tabs>
          <w:tab w:val="left" w:pos="0"/>
        </w:tabs>
        <w:ind w:left="0" w:right="-1" w:firstLine="709"/>
        <w:outlineLvl w:val="0"/>
        <w:rPr>
          <w:rFonts w:cs="Arial"/>
          <w:bCs/>
          <w:kern w:val="28"/>
        </w:rPr>
      </w:pPr>
      <w:r>
        <w:rPr>
          <w:rFonts w:cs="Arial"/>
        </w:rPr>
        <w:t xml:space="preserve">Постановление администрации </w:t>
      </w:r>
      <w:proofErr w:type="spellStart"/>
      <w:r>
        <w:rPr>
          <w:rFonts w:cs="Arial"/>
        </w:rPr>
        <w:t>Копёнки</w:t>
      </w:r>
      <w:r w:rsidR="00E917F8">
        <w:rPr>
          <w:rFonts w:cs="Arial"/>
        </w:rPr>
        <w:t>нского</w:t>
      </w:r>
      <w:proofErr w:type="spellEnd"/>
      <w:r w:rsidR="00E917F8">
        <w:rPr>
          <w:rFonts w:cs="Arial"/>
        </w:rPr>
        <w:t xml:space="preserve"> сельского поселения от </w:t>
      </w:r>
      <w:r w:rsidR="00B91C54" w:rsidRPr="00B91C54">
        <w:rPr>
          <w:rFonts w:cs="Arial"/>
        </w:rPr>
        <w:t>03.03</w:t>
      </w:r>
      <w:r w:rsidR="00E917F8" w:rsidRPr="00B91C54">
        <w:rPr>
          <w:rFonts w:cs="Arial"/>
        </w:rPr>
        <w:t>.202</w:t>
      </w:r>
      <w:r w:rsidR="00B91C54" w:rsidRPr="00B91C54">
        <w:rPr>
          <w:rFonts w:cs="Arial"/>
        </w:rPr>
        <w:t xml:space="preserve">0 года № </w:t>
      </w:r>
      <w:r w:rsidR="00B91C54">
        <w:rPr>
          <w:rFonts w:cs="Arial"/>
        </w:rPr>
        <w:t>20</w:t>
      </w:r>
      <w:r w:rsidR="00E917F8">
        <w:rPr>
          <w:rFonts w:cs="Arial"/>
        </w:rPr>
        <w:t xml:space="preserve"> «</w:t>
      </w:r>
      <w:r w:rsidR="00E917F8" w:rsidRPr="00D12D20">
        <w:rPr>
          <w:rFonts w:cs="Arial"/>
        </w:rPr>
        <w:t>Об утверждении схемы размещения мест (площадок) накопления твердых коммуна</w:t>
      </w:r>
      <w:r>
        <w:rPr>
          <w:rFonts w:cs="Arial"/>
        </w:rPr>
        <w:t xml:space="preserve">льных отходов на территории </w:t>
      </w:r>
      <w:proofErr w:type="spellStart"/>
      <w:r>
        <w:rPr>
          <w:rFonts w:cs="Arial"/>
        </w:rPr>
        <w:t>Копёнки</w:t>
      </w:r>
      <w:r w:rsidR="00E917F8" w:rsidRPr="00D12D20">
        <w:rPr>
          <w:rFonts w:cs="Arial"/>
        </w:rPr>
        <w:t>нского</w:t>
      </w:r>
      <w:proofErr w:type="spellEnd"/>
      <w:r w:rsidR="00E917F8" w:rsidRPr="00D12D20">
        <w:rPr>
          <w:rFonts w:cs="Arial"/>
        </w:rPr>
        <w:t xml:space="preserve"> сельского поселения Россошанского муниципального района Воронежской области</w:t>
      </w:r>
      <w:r w:rsidR="00E917F8">
        <w:rPr>
          <w:rFonts w:cs="Arial"/>
        </w:rPr>
        <w:t>» считать утратившим силу.</w:t>
      </w:r>
    </w:p>
    <w:p w:rsidR="00E917F8" w:rsidRPr="00C45307" w:rsidRDefault="00E917F8" w:rsidP="00E917F8">
      <w:pPr>
        <w:tabs>
          <w:tab w:val="left" w:pos="0"/>
        </w:tabs>
        <w:ind w:firstLine="709"/>
        <w:rPr>
          <w:rFonts w:cs="Arial"/>
        </w:rPr>
      </w:pPr>
      <w:r>
        <w:rPr>
          <w:rFonts w:cs="Arial"/>
        </w:rPr>
        <w:t>3</w:t>
      </w:r>
      <w:r w:rsidRPr="00C45307">
        <w:rPr>
          <w:rFonts w:cs="Arial"/>
        </w:rPr>
        <w:t xml:space="preserve">. </w:t>
      </w:r>
      <w:proofErr w:type="gramStart"/>
      <w:r w:rsidRPr="00C45307">
        <w:rPr>
          <w:rFonts w:cs="Arial"/>
        </w:rPr>
        <w:t>Контроль за</w:t>
      </w:r>
      <w:proofErr w:type="gramEnd"/>
      <w:r w:rsidRPr="00C45307">
        <w:rPr>
          <w:rFonts w:cs="Arial"/>
        </w:rPr>
        <w:t xml:space="preserve"> исполнением настоящего постановления возложить на главу </w:t>
      </w:r>
      <w:proofErr w:type="spellStart"/>
      <w:r w:rsidR="004C64BF">
        <w:rPr>
          <w:rFonts w:cs="Arial"/>
        </w:rPr>
        <w:t>Копёнкин</w:t>
      </w:r>
      <w:r>
        <w:rPr>
          <w:rFonts w:cs="Arial"/>
        </w:rPr>
        <w:t>ского</w:t>
      </w:r>
      <w:proofErr w:type="spellEnd"/>
      <w:r w:rsidRPr="00C45307">
        <w:rPr>
          <w:rFonts w:cs="Arial"/>
        </w:rPr>
        <w:t xml:space="preserve"> сельского поселения.</w:t>
      </w:r>
    </w:p>
    <w:p w:rsidR="00B64F7F" w:rsidRPr="00F677E7" w:rsidRDefault="00B64F7F" w:rsidP="00B64F7F">
      <w:pPr>
        <w:ind w:firstLine="709"/>
        <w:rPr>
          <w:rFonts w:cs="Arial"/>
        </w:rPr>
      </w:pPr>
    </w:p>
    <w:tbl>
      <w:tblPr>
        <w:tblW w:w="0" w:type="auto"/>
        <w:tblLook w:val="04A0"/>
      </w:tblPr>
      <w:tblGrid>
        <w:gridCol w:w="4928"/>
        <w:gridCol w:w="1843"/>
        <w:gridCol w:w="2659"/>
      </w:tblGrid>
      <w:tr w:rsidR="00B64F7F" w:rsidRPr="00ED0E88" w:rsidTr="005816D5">
        <w:tc>
          <w:tcPr>
            <w:tcW w:w="4928" w:type="dxa"/>
          </w:tcPr>
          <w:p w:rsidR="00B91C54" w:rsidRDefault="00B64F7F" w:rsidP="005816D5">
            <w:pPr>
              <w:suppressAutoHyphens/>
              <w:ind w:firstLine="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Г</w:t>
            </w:r>
            <w:r w:rsidRPr="00F677E7">
              <w:rPr>
                <w:rFonts w:cs="Arial"/>
                <w:lang w:eastAsia="ar-SA"/>
              </w:rPr>
              <w:t>лав</w:t>
            </w:r>
            <w:r w:rsidR="004C64BF">
              <w:rPr>
                <w:rFonts w:cs="Arial"/>
                <w:lang w:eastAsia="ar-SA"/>
              </w:rPr>
              <w:t xml:space="preserve">а </w:t>
            </w:r>
            <w:proofErr w:type="spellStart"/>
            <w:r w:rsidR="004C64BF">
              <w:rPr>
                <w:rFonts w:cs="Arial"/>
                <w:lang w:eastAsia="ar-SA"/>
              </w:rPr>
              <w:t>Копёнки</w:t>
            </w:r>
            <w:r>
              <w:rPr>
                <w:rFonts w:cs="Arial"/>
                <w:lang w:eastAsia="ar-SA"/>
              </w:rPr>
              <w:t>нского</w:t>
            </w:r>
            <w:proofErr w:type="spellEnd"/>
            <w:r w:rsidR="00B91C54">
              <w:rPr>
                <w:rFonts w:cs="Arial"/>
                <w:lang w:eastAsia="ar-SA"/>
              </w:rPr>
              <w:t xml:space="preserve"> </w:t>
            </w:r>
          </w:p>
          <w:p w:rsidR="00B64F7F" w:rsidRPr="00F677E7" w:rsidRDefault="00B64F7F" w:rsidP="005816D5">
            <w:pPr>
              <w:suppressAutoHyphens/>
              <w:ind w:firstLine="0"/>
              <w:rPr>
                <w:rFonts w:cs="Arial"/>
                <w:lang w:eastAsia="ar-SA"/>
              </w:rPr>
            </w:pPr>
            <w:r w:rsidRPr="00F677E7">
              <w:rPr>
                <w:rFonts w:cs="Arial"/>
                <w:lang w:eastAsia="ar-SA"/>
              </w:rPr>
              <w:t>сельского поселения</w:t>
            </w:r>
          </w:p>
        </w:tc>
        <w:tc>
          <w:tcPr>
            <w:tcW w:w="1843" w:type="dxa"/>
          </w:tcPr>
          <w:p w:rsidR="00B64F7F" w:rsidRPr="00F677E7" w:rsidRDefault="00B64F7F" w:rsidP="005816D5">
            <w:pPr>
              <w:tabs>
                <w:tab w:val="left" w:pos="5760"/>
              </w:tabs>
              <w:suppressAutoHyphens/>
              <w:ind w:firstLine="0"/>
              <w:rPr>
                <w:rFonts w:cs="Arial"/>
                <w:lang w:eastAsia="ar-SA"/>
              </w:rPr>
            </w:pPr>
          </w:p>
        </w:tc>
        <w:tc>
          <w:tcPr>
            <w:tcW w:w="2659" w:type="dxa"/>
          </w:tcPr>
          <w:p w:rsidR="00B64F7F" w:rsidRPr="00F677E7" w:rsidRDefault="00B64F7F" w:rsidP="005816D5">
            <w:pPr>
              <w:tabs>
                <w:tab w:val="left" w:pos="5760"/>
              </w:tabs>
              <w:suppressAutoHyphens/>
              <w:ind w:firstLine="0"/>
              <w:rPr>
                <w:rFonts w:cs="Arial"/>
                <w:lang w:eastAsia="ar-SA"/>
              </w:rPr>
            </w:pPr>
          </w:p>
          <w:p w:rsidR="00B64F7F" w:rsidRPr="00F677E7" w:rsidRDefault="004C64BF" w:rsidP="005816D5">
            <w:pPr>
              <w:tabs>
                <w:tab w:val="left" w:pos="5760"/>
              </w:tabs>
              <w:suppressAutoHyphens/>
              <w:ind w:firstLine="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И.С. Тронов</w:t>
            </w:r>
          </w:p>
        </w:tc>
      </w:tr>
    </w:tbl>
    <w:p w:rsidR="00B64F7F" w:rsidRDefault="00B64F7F" w:rsidP="00B64F7F">
      <w:pPr>
        <w:adjustRightInd w:val="0"/>
        <w:ind w:left="4820" w:firstLine="0"/>
        <w:rPr>
          <w:rFonts w:cs="Arial"/>
          <w:bCs/>
        </w:rPr>
        <w:sectPr w:rsidR="00B64F7F" w:rsidSect="00B91C54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B64F7F" w:rsidRDefault="00B64F7F" w:rsidP="00B64F7F">
      <w:pPr>
        <w:adjustRightInd w:val="0"/>
        <w:ind w:left="9639" w:firstLine="0"/>
        <w:rPr>
          <w:rFonts w:cs="Arial"/>
          <w:bCs/>
        </w:rPr>
      </w:pPr>
      <w:r>
        <w:rPr>
          <w:rFonts w:cs="Arial"/>
          <w:bCs/>
        </w:rPr>
        <w:lastRenderedPageBreak/>
        <w:t xml:space="preserve">Приложение </w:t>
      </w:r>
    </w:p>
    <w:p w:rsidR="00B64F7F" w:rsidRDefault="00B64F7F" w:rsidP="00B64F7F">
      <w:pPr>
        <w:adjustRightInd w:val="0"/>
        <w:ind w:left="9639" w:firstLine="0"/>
        <w:rPr>
          <w:rFonts w:cs="Arial"/>
          <w:bCs/>
        </w:rPr>
      </w:pPr>
      <w:r>
        <w:rPr>
          <w:rFonts w:cs="Arial"/>
          <w:bCs/>
        </w:rPr>
        <w:t>к постановлению администрации</w:t>
      </w:r>
      <w:r w:rsidRPr="00F677E7">
        <w:rPr>
          <w:rFonts w:cs="Arial"/>
          <w:bCs/>
        </w:rPr>
        <w:t xml:space="preserve"> </w:t>
      </w:r>
      <w:proofErr w:type="spellStart"/>
      <w:r w:rsidR="004C64BF">
        <w:rPr>
          <w:rFonts w:cs="Arial"/>
          <w:bCs/>
        </w:rPr>
        <w:t>Копёнки</w:t>
      </w:r>
      <w:r>
        <w:rPr>
          <w:rFonts w:cs="Arial"/>
          <w:bCs/>
        </w:rPr>
        <w:t>нского</w:t>
      </w:r>
      <w:proofErr w:type="spellEnd"/>
      <w:r w:rsidRPr="00F677E7">
        <w:rPr>
          <w:rFonts w:cs="Arial"/>
          <w:bCs/>
        </w:rPr>
        <w:t xml:space="preserve"> сельского поселения </w:t>
      </w:r>
      <w:r>
        <w:rPr>
          <w:rFonts w:cs="Arial"/>
          <w:bCs/>
        </w:rPr>
        <w:t>Россошанского</w:t>
      </w:r>
      <w:r w:rsidRPr="00F677E7">
        <w:rPr>
          <w:rFonts w:cs="Arial"/>
          <w:bCs/>
        </w:rPr>
        <w:t xml:space="preserve"> муниципального района Воронежской области</w:t>
      </w:r>
      <w:r>
        <w:rPr>
          <w:rFonts w:cs="Arial"/>
          <w:bCs/>
        </w:rPr>
        <w:t xml:space="preserve"> </w:t>
      </w:r>
    </w:p>
    <w:p w:rsidR="00B64F7F" w:rsidRPr="00FC74B3" w:rsidRDefault="00B64F7F" w:rsidP="00B64F7F">
      <w:pPr>
        <w:adjustRightInd w:val="0"/>
        <w:ind w:left="9639" w:firstLine="0"/>
        <w:rPr>
          <w:rFonts w:cs="Arial"/>
        </w:rPr>
      </w:pPr>
      <w:r w:rsidRPr="003D4989">
        <w:rPr>
          <w:rFonts w:cs="Arial"/>
          <w:bCs/>
        </w:rPr>
        <w:t xml:space="preserve">от </w:t>
      </w:r>
      <w:r w:rsidR="00680B86">
        <w:rPr>
          <w:rFonts w:cs="Arial"/>
          <w:bCs/>
        </w:rPr>
        <w:t>13.03.</w:t>
      </w:r>
      <w:r w:rsidRPr="003D4989">
        <w:rPr>
          <w:rFonts w:cs="Arial"/>
          <w:bCs/>
        </w:rPr>
        <w:t>20</w:t>
      </w:r>
      <w:r>
        <w:rPr>
          <w:rFonts w:cs="Arial"/>
          <w:bCs/>
        </w:rPr>
        <w:t>2</w:t>
      </w:r>
      <w:r w:rsidR="004C64BF">
        <w:rPr>
          <w:rFonts w:cs="Arial"/>
          <w:bCs/>
        </w:rPr>
        <w:t>3</w:t>
      </w:r>
      <w:r w:rsidRPr="003D4989">
        <w:rPr>
          <w:rFonts w:cs="Arial"/>
          <w:bCs/>
        </w:rPr>
        <w:t xml:space="preserve">  №</w:t>
      </w:r>
      <w:r w:rsidR="00C36AC8">
        <w:rPr>
          <w:rFonts w:cs="Arial"/>
          <w:bCs/>
        </w:rPr>
        <w:t>18</w:t>
      </w:r>
    </w:p>
    <w:p w:rsidR="00B64F7F" w:rsidRPr="00FC74B3" w:rsidRDefault="00B64F7F" w:rsidP="00B64F7F">
      <w:pPr>
        <w:adjustRightInd w:val="0"/>
        <w:ind w:left="9639" w:firstLine="0"/>
        <w:rPr>
          <w:rFonts w:cs="Arial"/>
        </w:rPr>
      </w:pPr>
    </w:p>
    <w:p w:rsidR="00B64F7F" w:rsidRDefault="00B64F7F" w:rsidP="00B64F7F">
      <w:pPr>
        <w:autoSpaceDE w:val="0"/>
        <w:autoSpaceDN w:val="0"/>
        <w:adjustRightInd w:val="0"/>
        <w:jc w:val="center"/>
        <w:outlineLvl w:val="0"/>
        <w:rPr>
          <w:rFonts w:eastAsia="Calibri" w:cs="Arial"/>
        </w:rPr>
      </w:pPr>
    </w:p>
    <w:p w:rsidR="00B64F7F" w:rsidRDefault="00B64F7F" w:rsidP="00B64F7F">
      <w:pPr>
        <w:autoSpaceDE w:val="0"/>
        <w:autoSpaceDN w:val="0"/>
        <w:adjustRightInd w:val="0"/>
        <w:jc w:val="center"/>
        <w:rPr>
          <w:rFonts w:cs="Arial"/>
        </w:rPr>
      </w:pPr>
      <w:r>
        <w:rPr>
          <w:rFonts w:cs="Arial"/>
        </w:rPr>
        <w:t>Схема</w:t>
      </w:r>
    </w:p>
    <w:p w:rsidR="00B64F7F" w:rsidRDefault="00B64F7F" w:rsidP="00B64F7F">
      <w:pPr>
        <w:autoSpaceDE w:val="0"/>
        <w:autoSpaceDN w:val="0"/>
        <w:adjustRightInd w:val="0"/>
        <w:jc w:val="center"/>
        <w:rPr>
          <w:rFonts w:eastAsia="Calibri" w:cs="Arial"/>
        </w:rPr>
      </w:pPr>
      <w:r>
        <w:rPr>
          <w:rFonts w:cs="Arial"/>
        </w:rPr>
        <w:t xml:space="preserve"> размещения мест (площадок) накопления твердых коммуна</w:t>
      </w:r>
      <w:r w:rsidR="004C64BF">
        <w:rPr>
          <w:rFonts w:cs="Arial"/>
        </w:rPr>
        <w:t xml:space="preserve">льных отходов на территории </w:t>
      </w:r>
      <w:proofErr w:type="spellStart"/>
      <w:r w:rsidR="004C64BF">
        <w:rPr>
          <w:rFonts w:cs="Arial"/>
        </w:rPr>
        <w:t>Копёнки</w:t>
      </w:r>
      <w:r>
        <w:rPr>
          <w:rFonts w:cs="Arial"/>
        </w:rPr>
        <w:t>нского</w:t>
      </w:r>
      <w:proofErr w:type="spellEnd"/>
      <w:r>
        <w:rPr>
          <w:rFonts w:cs="Arial"/>
        </w:rPr>
        <w:t xml:space="preserve"> сельского поселения Россошанского муниципального района Воронежской области</w:t>
      </w:r>
    </w:p>
    <w:p w:rsidR="00B64F7F" w:rsidRDefault="00B64F7F" w:rsidP="00B64F7F">
      <w:pPr>
        <w:ind w:firstLine="0"/>
        <w:jc w:val="center"/>
        <w:rPr>
          <w:rFonts w:cs="Arial"/>
        </w:rPr>
      </w:pPr>
    </w:p>
    <w:tbl>
      <w:tblPr>
        <w:tblW w:w="15521" w:type="dxa"/>
        <w:tblInd w:w="-1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62" w:type="dxa"/>
          <w:bottom w:w="57" w:type="dxa"/>
          <w:right w:w="62" w:type="dxa"/>
        </w:tblCellMar>
        <w:tblLook w:val="0000"/>
      </w:tblPr>
      <w:tblGrid>
        <w:gridCol w:w="1456"/>
        <w:gridCol w:w="9211"/>
        <w:gridCol w:w="1982"/>
        <w:gridCol w:w="981"/>
        <w:gridCol w:w="1891"/>
      </w:tblGrid>
      <w:tr w:rsidR="00B64F7F" w:rsidRPr="00A608E2" w:rsidTr="005816D5">
        <w:trPr>
          <w:trHeight w:val="57"/>
        </w:trPr>
        <w:tc>
          <w:tcPr>
            <w:tcW w:w="0" w:type="auto"/>
            <w:vMerge w:val="restart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№ площадки</w:t>
            </w:r>
          </w:p>
        </w:tc>
        <w:tc>
          <w:tcPr>
            <w:tcW w:w="9211" w:type="dxa"/>
            <w:vMerge w:val="restart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 xml:space="preserve">Адрес (местонахождение) </w:t>
            </w:r>
          </w:p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и (или) географические координаты</w:t>
            </w:r>
          </w:p>
        </w:tc>
        <w:tc>
          <w:tcPr>
            <w:tcW w:w="0" w:type="auto"/>
            <w:vMerge w:val="restart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 xml:space="preserve">Площадь площадки </w:t>
            </w:r>
          </w:p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(кв. м)</w:t>
            </w:r>
          </w:p>
        </w:tc>
        <w:tc>
          <w:tcPr>
            <w:tcW w:w="2872" w:type="dxa"/>
            <w:gridSpan w:val="2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Количество и объем планируемых к размещению контейнеров</w:t>
            </w:r>
          </w:p>
        </w:tc>
      </w:tr>
      <w:tr w:rsidR="00B64F7F" w:rsidRPr="00A608E2" w:rsidTr="005816D5">
        <w:trPr>
          <w:trHeight w:val="57"/>
        </w:trPr>
        <w:tc>
          <w:tcPr>
            <w:tcW w:w="0" w:type="auto"/>
            <w:vMerge/>
          </w:tcPr>
          <w:p w:rsidR="00B64F7F" w:rsidRPr="00A608E2" w:rsidRDefault="00B64F7F" w:rsidP="005816D5">
            <w:pPr>
              <w:rPr>
                <w:rFonts w:cs="Arial"/>
              </w:rPr>
            </w:pPr>
          </w:p>
        </w:tc>
        <w:tc>
          <w:tcPr>
            <w:tcW w:w="9211" w:type="dxa"/>
            <w:vMerge/>
          </w:tcPr>
          <w:p w:rsidR="00B64F7F" w:rsidRPr="00A608E2" w:rsidRDefault="00B64F7F" w:rsidP="005816D5">
            <w:pPr>
              <w:rPr>
                <w:rFonts w:cs="Arial"/>
              </w:rPr>
            </w:pPr>
          </w:p>
        </w:tc>
        <w:tc>
          <w:tcPr>
            <w:tcW w:w="0" w:type="auto"/>
            <w:vMerge/>
          </w:tcPr>
          <w:p w:rsidR="00B64F7F" w:rsidRPr="00A608E2" w:rsidRDefault="00B64F7F" w:rsidP="005816D5">
            <w:pPr>
              <w:rPr>
                <w:rFonts w:cs="Arial"/>
              </w:rPr>
            </w:pP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608E2">
              <w:rPr>
                <w:rFonts w:ascii="Arial" w:hAnsi="Arial" w:cs="Arial"/>
                <w:sz w:val="24"/>
                <w:szCs w:val="24"/>
              </w:rPr>
              <w:t>к-во</w:t>
            </w:r>
            <w:proofErr w:type="spellEnd"/>
            <w:r w:rsidRPr="00A608E2">
              <w:rPr>
                <w:rFonts w:ascii="Arial" w:hAnsi="Arial" w:cs="Arial"/>
                <w:sz w:val="24"/>
                <w:szCs w:val="24"/>
              </w:rPr>
              <w:t xml:space="preserve"> (шт.)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объем (куб. м)</w:t>
            </w:r>
          </w:p>
        </w:tc>
      </w:tr>
      <w:tr w:rsidR="00B64F7F" w:rsidRPr="00A608E2" w:rsidTr="005816D5">
        <w:trPr>
          <w:trHeight w:val="2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211" w:type="dxa"/>
          </w:tcPr>
          <w:p w:rsidR="00B64F7F" w:rsidRPr="007E2CB0" w:rsidRDefault="004C64BF" w:rsidP="005816D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Контейнерная площадка № 1 - п.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Копёнкина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B64F7F" w:rsidRPr="007E2CB0">
              <w:rPr>
                <w:rFonts w:ascii="Arial" w:hAnsi="Arial" w:cs="Arial"/>
                <w:sz w:val="24"/>
                <w:szCs w:val="24"/>
              </w:rPr>
              <w:t xml:space="preserve"> ул.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Копёнкинская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5к</w:t>
            </w:r>
          </w:p>
          <w:p w:rsidR="00B64F7F" w:rsidRPr="007E2CB0" w:rsidRDefault="00B64F7F" w:rsidP="005816D5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>(</w:t>
            </w:r>
            <w:r w:rsidR="004C64BF">
              <w:rPr>
                <w:rFonts w:ascii="Arial" w:hAnsi="Arial" w:cs="Arial"/>
                <w:sz w:val="24"/>
                <w:szCs w:val="24"/>
              </w:rPr>
              <w:t xml:space="preserve">50.055240 </w:t>
            </w:r>
            <w:proofErr w:type="spellStart"/>
            <w:r w:rsidR="004C64BF"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 w:rsidR="004C64BF">
              <w:rPr>
                <w:rFonts w:ascii="Arial" w:hAnsi="Arial" w:cs="Arial"/>
                <w:sz w:val="24"/>
                <w:szCs w:val="24"/>
              </w:rPr>
              <w:t>., 39.559178 в.д.</w:t>
            </w:r>
            <w:r w:rsidRPr="007E2CB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2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211" w:type="dxa"/>
          </w:tcPr>
          <w:p w:rsidR="004C64BF" w:rsidRPr="007E2CB0" w:rsidRDefault="00B64F7F" w:rsidP="004C64BF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 xml:space="preserve">Контейнерная площадка № 2 - </w:t>
            </w:r>
            <w:r w:rsidR="004C64BF">
              <w:rPr>
                <w:rFonts w:ascii="Arial" w:hAnsi="Arial" w:cs="Arial"/>
                <w:sz w:val="24"/>
                <w:szCs w:val="24"/>
              </w:rPr>
              <w:t xml:space="preserve">п. </w:t>
            </w:r>
            <w:proofErr w:type="spellStart"/>
            <w:r w:rsidR="004C64BF">
              <w:rPr>
                <w:rFonts w:ascii="Arial" w:hAnsi="Arial" w:cs="Arial"/>
                <w:sz w:val="24"/>
                <w:szCs w:val="24"/>
              </w:rPr>
              <w:t>Копёнкина</w:t>
            </w:r>
            <w:proofErr w:type="spellEnd"/>
            <w:r w:rsidR="004C64BF">
              <w:rPr>
                <w:rFonts w:ascii="Arial" w:hAnsi="Arial" w:cs="Arial"/>
                <w:sz w:val="24"/>
                <w:szCs w:val="24"/>
              </w:rPr>
              <w:t>,</w:t>
            </w:r>
            <w:r w:rsidR="004C64BF" w:rsidRPr="007E2CB0">
              <w:rPr>
                <w:rFonts w:ascii="Arial" w:hAnsi="Arial" w:cs="Arial"/>
                <w:sz w:val="24"/>
                <w:szCs w:val="24"/>
              </w:rPr>
              <w:t xml:space="preserve"> ул. </w:t>
            </w:r>
            <w:proofErr w:type="spellStart"/>
            <w:r w:rsidR="004C64BF">
              <w:rPr>
                <w:rFonts w:ascii="Arial" w:hAnsi="Arial" w:cs="Arial"/>
                <w:sz w:val="24"/>
                <w:szCs w:val="24"/>
              </w:rPr>
              <w:t>Копёнкинская</w:t>
            </w:r>
            <w:proofErr w:type="spellEnd"/>
            <w:r w:rsidR="004C64BF">
              <w:rPr>
                <w:rFonts w:ascii="Arial" w:hAnsi="Arial" w:cs="Arial"/>
                <w:sz w:val="24"/>
                <w:szCs w:val="24"/>
              </w:rPr>
              <w:t>, 13к</w:t>
            </w:r>
          </w:p>
          <w:p w:rsidR="00B64F7F" w:rsidRPr="007E2CB0" w:rsidRDefault="004C64BF" w:rsidP="004C64BF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50.053947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39.556790 в.д.</w:t>
            </w:r>
            <w:r w:rsidRPr="007E2CB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2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211" w:type="dxa"/>
          </w:tcPr>
          <w:p w:rsidR="004C64BF" w:rsidRPr="007E2CB0" w:rsidRDefault="00B64F7F" w:rsidP="004C64BF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 xml:space="preserve">Контейнерная площадка № 3 - </w:t>
            </w:r>
            <w:r w:rsidR="004C64BF">
              <w:rPr>
                <w:rFonts w:ascii="Arial" w:hAnsi="Arial" w:cs="Arial"/>
                <w:sz w:val="24"/>
                <w:szCs w:val="24"/>
              </w:rPr>
              <w:t xml:space="preserve">п. </w:t>
            </w:r>
            <w:proofErr w:type="spellStart"/>
            <w:r w:rsidR="004C64BF">
              <w:rPr>
                <w:rFonts w:ascii="Arial" w:hAnsi="Arial" w:cs="Arial"/>
                <w:sz w:val="24"/>
                <w:szCs w:val="24"/>
              </w:rPr>
              <w:t>Копёнкина</w:t>
            </w:r>
            <w:proofErr w:type="spellEnd"/>
            <w:r w:rsidR="004C64BF">
              <w:rPr>
                <w:rFonts w:ascii="Arial" w:hAnsi="Arial" w:cs="Arial"/>
                <w:sz w:val="24"/>
                <w:szCs w:val="24"/>
              </w:rPr>
              <w:t>,</w:t>
            </w:r>
            <w:r w:rsidR="004C64BF" w:rsidRPr="007E2CB0">
              <w:rPr>
                <w:rFonts w:ascii="Arial" w:hAnsi="Arial" w:cs="Arial"/>
                <w:sz w:val="24"/>
                <w:szCs w:val="24"/>
              </w:rPr>
              <w:t xml:space="preserve"> ул. </w:t>
            </w:r>
            <w:proofErr w:type="spellStart"/>
            <w:r w:rsidR="004C64BF">
              <w:rPr>
                <w:rFonts w:ascii="Arial" w:hAnsi="Arial" w:cs="Arial"/>
                <w:sz w:val="24"/>
                <w:szCs w:val="24"/>
              </w:rPr>
              <w:t>Копёнкинская</w:t>
            </w:r>
            <w:proofErr w:type="spellEnd"/>
            <w:r w:rsidR="004C64BF">
              <w:rPr>
                <w:rFonts w:ascii="Arial" w:hAnsi="Arial" w:cs="Arial"/>
                <w:sz w:val="24"/>
                <w:szCs w:val="24"/>
              </w:rPr>
              <w:t>, 27к</w:t>
            </w:r>
          </w:p>
          <w:p w:rsidR="00B64F7F" w:rsidRPr="007E2CB0" w:rsidRDefault="004C64BF" w:rsidP="004C64BF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50.052759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39.554491 в.д.</w:t>
            </w:r>
            <w:r w:rsidRPr="007E2CB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2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211" w:type="dxa"/>
          </w:tcPr>
          <w:p w:rsidR="004C64BF" w:rsidRPr="007E2CB0" w:rsidRDefault="00B64F7F" w:rsidP="004C64BF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 xml:space="preserve">Контейнерная площадка № 4 - </w:t>
            </w:r>
            <w:r w:rsidR="004C64BF">
              <w:rPr>
                <w:rFonts w:ascii="Arial" w:hAnsi="Arial" w:cs="Arial"/>
                <w:sz w:val="24"/>
                <w:szCs w:val="24"/>
              </w:rPr>
              <w:t xml:space="preserve">п. </w:t>
            </w:r>
            <w:proofErr w:type="spellStart"/>
            <w:r w:rsidR="004C64BF">
              <w:rPr>
                <w:rFonts w:ascii="Arial" w:hAnsi="Arial" w:cs="Arial"/>
                <w:sz w:val="24"/>
                <w:szCs w:val="24"/>
              </w:rPr>
              <w:t>Копёнкина</w:t>
            </w:r>
            <w:proofErr w:type="spellEnd"/>
            <w:r w:rsidR="004C64BF">
              <w:rPr>
                <w:rFonts w:ascii="Arial" w:hAnsi="Arial" w:cs="Arial"/>
                <w:sz w:val="24"/>
                <w:szCs w:val="24"/>
              </w:rPr>
              <w:t>,</w:t>
            </w:r>
            <w:r w:rsidR="004C64BF" w:rsidRPr="007E2CB0">
              <w:rPr>
                <w:rFonts w:ascii="Arial" w:hAnsi="Arial" w:cs="Arial"/>
                <w:sz w:val="24"/>
                <w:szCs w:val="24"/>
              </w:rPr>
              <w:t xml:space="preserve"> ул. </w:t>
            </w:r>
            <w:proofErr w:type="spellStart"/>
            <w:r w:rsidR="004C64BF">
              <w:rPr>
                <w:rFonts w:ascii="Arial" w:hAnsi="Arial" w:cs="Arial"/>
                <w:sz w:val="24"/>
                <w:szCs w:val="24"/>
              </w:rPr>
              <w:t>Копёнкинская</w:t>
            </w:r>
            <w:proofErr w:type="spellEnd"/>
            <w:r w:rsidR="004C64BF">
              <w:rPr>
                <w:rFonts w:ascii="Arial" w:hAnsi="Arial" w:cs="Arial"/>
                <w:sz w:val="24"/>
                <w:szCs w:val="24"/>
              </w:rPr>
              <w:t>, 8к</w:t>
            </w:r>
          </w:p>
          <w:p w:rsidR="00B64F7F" w:rsidRPr="007E2CB0" w:rsidRDefault="004C64BF" w:rsidP="004C64BF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50.052027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39.553159 в.д.</w:t>
            </w:r>
            <w:r w:rsidRPr="007E2CB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2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211" w:type="dxa"/>
          </w:tcPr>
          <w:p w:rsidR="000E4C57" w:rsidRPr="000E4C57" w:rsidRDefault="00B64F7F" w:rsidP="000E4C57">
            <w:pPr>
              <w:ind w:firstLine="0"/>
              <w:rPr>
                <w:rFonts w:cs="Arial"/>
              </w:rPr>
            </w:pPr>
            <w:r w:rsidRPr="007E2CB0">
              <w:rPr>
                <w:rFonts w:cs="Arial"/>
              </w:rPr>
              <w:t xml:space="preserve">Контейнерная площадка № 5 - </w:t>
            </w:r>
            <w:r w:rsidR="000E4C57" w:rsidRPr="000E4C57">
              <w:rPr>
                <w:rFonts w:cs="Arial"/>
              </w:rPr>
              <w:t xml:space="preserve">п. </w:t>
            </w:r>
            <w:proofErr w:type="spellStart"/>
            <w:r w:rsidR="000E4C57" w:rsidRPr="000E4C57">
              <w:rPr>
                <w:rFonts w:cs="Arial"/>
              </w:rPr>
              <w:t>Копёнкина</w:t>
            </w:r>
            <w:proofErr w:type="spellEnd"/>
            <w:r w:rsidR="000E4C57" w:rsidRPr="000E4C57">
              <w:rPr>
                <w:rFonts w:cs="Arial"/>
              </w:rPr>
              <w:t xml:space="preserve">, ул. </w:t>
            </w:r>
            <w:proofErr w:type="spellStart"/>
            <w:r w:rsidR="000E4C57" w:rsidRPr="000E4C57">
              <w:rPr>
                <w:rFonts w:cs="Arial"/>
              </w:rPr>
              <w:t>Копёнкинская</w:t>
            </w:r>
            <w:proofErr w:type="spellEnd"/>
            <w:r w:rsidR="000E4C57" w:rsidRPr="000E4C57">
              <w:rPr>
                <w:rFonts w:cs="Arial"/>
              </w:rPr>
              <w:t xml:space="preserve">, </w:t>
            </w:r>
            <w:r w:rsidR="000E4C57">
              <w:rPr>
                <w:rFonts w:cs="Arial"/>
              </w:rPr>
              <w:t>41</w:t>
            </w:r>
            <w:r w:rsidR="000E4C57" w:rsidRPr="000E4C57">
              <w:rPr>
                <w:rFonts w:cs="Arial"/>
              </w:rPr>
              <w:t>к</w:t>
            </w:r>
          </w:p>
          <w:p w:rsidR="00B64F7F" w:rsidRPr="007E2CB0" w:rsidRDefault="000E4C57" w:rsidP="000E4C5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E4C57">
              <w:rPr>
                <w:rFonts w:ascii="Arial" w:hAnsi="Arial" w:cs="Arial"/>
                <w:sz w:val="24"/>
                <w:szCs w:val="24"/>
              </w:rPr>
              <w:t>(50.05</w:t>
            </w:r>
            <w:r>
              <w:rPr>
                <w:rFonts w:ascii="Arial" w:hAnsi="Arial" w:cs="Arial"/>
                <w:sz w:val="24"/>
                <w:szCs w:val="24"/>
              </w:rPr>
              <w:t>1072</w:t>
            </w:r>
            <w:r w:rsidRPr="000E4C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E4C57"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 w:rsidRPr="000E4C57">
              <w:rPr>
                <w:rFonts w:ascii="Arial" w:hAnsi="Arial" w:cs="Arial"/>
                <w:sz w:val="24"/>
                <w:szCs w:val="24"/>
              </w:rPr>
              <w:t>., 39.55</w:t>
            </w:r>
            <w:r>
              <w:rPr>
                <w:rFonts w:ascii="Arial" w:hAnsi="Arial" w:cs="Arial"/>
                <w:sz w:val="24"/>
                <w:szCs w:val="24"/>
              </w:rPr>
              <w:t>1854</w:t>
            </w:r>
            <w:r w:rsidRPr="000E4C57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B64F7F" w:rsidRPr="00A608E2" w:rsidRDefault="000E4C57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9,75</w:t>
            </w:r>
          </w:p>
        </w:tc>
        <w:tc>
          <w:tcPr>
            <w:tcW w:w="981" w:type="dxa"/>
          </w:tcPr>
          <w:p w:rsidR="00B64F7F" w:rsidRPr="00A608E2" w:rsidRDefault="000E4C57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2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211" w:type="dxa"/>
          </w:tcPr>
          <w:p w:rsidR="000E4C57" w:rsidRPr="000E4C57" w:rsidRDefault="00B64F7F" w:rsidP="000E4C57">
            <w:pPr>
              <w:ind w:firstLine="0"/>
              <w:rPr>
                <w:rFonts w:cs="Arial"/>
              </w:rPr>
            </w:pPr>
            <w:r w:rsidRPr="007E2CB0">
              <w:rPr>
                <w:rFonts w:cs="Arial"/>
              </w:rPr>
              <w:t xml:space="preserve">Контейнерная площадка № 6 - </w:t>
            </w:r>
            <w:r w:rsidR="000E4C57" w:rsidRPr="000E4C57">
              <w:rPr>
                <w:rFonts w:cs="Arial"/>
              </w:rPr>
              <w:t xml:space="preserve">п. </w:t>
            </w:r>
            <w:proofErr w:type="spellStart"/>
            <w:r w:rsidR="000E4C57" w:rsidRPr="000E4C57">
              <w:rPr>
                <w:rFonts w:cs="Arial"/>
              </w:rPr>
              <w:t>Копёнкина</w:t>
            </w:r>
            <w:proofErr w:type="spellEnd"/>
            <w:r w:rsidR="000E4C57" w:rsidRPr="000E4C57">
              <w:rPr>
                <w:rFonts w:cs="Arial"/>
              </w:rPr>
              <w:t xml:space="preserve">, ул. </w:t>
            </w:r>
            <w:proofErr w:type="spellStart"/>
            <w:r w:rsidR="000E4C57" w:rsidRPr="000E4C57">
              <w:rPr>
                <w:rFonts w:cs="Arial"/>
              </w:rPr>
              <w:t>Копёнкинская</w:t>
            </w:r>
            <w:proofErr w:type="spellEnd"/>
            <w:r w:rsidR="000E4C57" w:rsidRPr="000E4C57">
              <w:rPr>
                <w:rFonts w:cs="Arial"/>
              </w:rPr>
              <w:t xml:space="preserve">, </w:t>
            </w:r>
            <w:r w:rsidR="000E4C57">
              <w:rPr>
                <w:rFonts w:cs="Arial"/>
              </w:rPr>
              <w:t>30</w:t>
            </w:r>
            <w:r w:rsidR="000E4C57" w:rsidRPr="000E4C57">
              <w:rPr>
                <w:rFonts w:cs="Arial"/>
              </w:rPr>
              <w:t>к</w:t>
            </w:r>
          </w:p>
          <w:p w:rsidR="00B64F7F" w:rsidRPr="007E2CB0" w:rsidRDefault="000E4C57" w:rsidP="000E4C57">
            <w:pPr>
              <w:ind w:firstLine="0"/>
              <w:rPr>
                <w:rFonts w:cs="Arial"/>
              </w:rPr>
            </w:pPr>
            <w:r w:rsidRPr="000E4C57">
              <w:rPr>
                <w:rFonts w:cs="Arial"/>
              </w:rPr>
              <w:t>(</w:t>
            </w:r>
            <w:r>
              <w:rPr>
                <w:rFonts w:cs="Arial"/>
              </w:rPr>
              <w:t>50.049161</w:t>
            </w:r>
            <w:r w:rsidRPr="000E4C57">
              <w:rPr>
                <w:rFonts w:cs="Arial"/>
              </w:rPr>
              <w:t xml:space="preserve"> </w:t>
            </w:r>
            <w:proofErr w:type="spellStart"/>
            <w:r w:rsidRPr="000E4C57">
              <w:rPr>
                <w:rFonts w:cs="Arial"/>
              </w:rPr>
              <w:t>с.ш</w:t>
            </w:r>
            <w:proofErr w:type="spellEnd"/>
            <w:r w:rsidRPr="000E4C57">
              <w:rPr>
                <w:rFonts w:cs="Arial"/>
              </w:rPr>
              <w:t xml:space="preserve">., </w:t>
            </w:r>
            <w:r>
              <w:rPr>
                <w:rFonts w:cs="Arial"/>
              </w:rPr>
              <w:t>39.548462</w:t>
            </w:r>
            <w:r w:rsidRPr="000E4C57">
              <w:rPr>
                <w:rFonts w:cs="Arial"/>
              </w:rPr>
              <w:t xml:space="preserve"> в.д.)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2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9211" w:type="dxa"/>
          </w:tcPr>
          <w:p w:rsidR="000E4C57" w:rsidRPr="000E4C57" w:rsidRDefault="00B64F7F" w:rsidP="000E4C57">
            <w:pPr>
              <w:ind w:firstLine="0"/>
              <w:rPr>
                <w:rFonts w:cs="Arial"/>
              </w:rPr>
            </w:pPr>
            <w:r w:rsidRPr="007E2CB0">
              <w:rPr>
                <w:rFonts w:cs="Arial"/>
              </w:rPr>
              <w:t xml:space="preserve">Контейнерная площадка № 7 - </w:t>
            </w:r>
            <w:r w:rsidR="000E4C57" w:rsidRPr="000E4C57">
              <w:rPr>
                <w:rFonts w:cs="Arial"/>
              </w:rPr>
              <w:t xml:space="preserve">п. </w:t>
            </w:r>
            <w:proofErr w:type="spellStart"/>
            <w:r w:rsidR="000E4C57" w:rsidRPr="000E4C57">
              <w:rPr>
                <w:rFonts w:cs="Arial"/>
              </w:rPr>
              <w:t>Копёнкина</w:t>
            </w:r>
            <w:proofErr w:type="spellEnd"/>
            <w:r w:rsidR="000E4C57" w:rsidRPr="000E4C57">
              <w:rPr>
                <w:rFonts w:cs="Arial"/>
              </w:rPr>
              <w:t xml:space="preserve">, ул. </w:t>
            </w:r>
            <w:proofErr w:type="spellStart"/>
            <w:r w:rsidR="000E4C57" w:rsidRPr="000E4C57">
              <w:rPr>
                <w:rFonts w:cs="Arial"/>
              </w:rPr>
              <w:t>Копёнкинская</w:t>
            </w:r>
            <w:proofErr w:type="spellEnd"/>
            <w:r w:rsidR="000E4C57" w:rsidRPr="000E4C57">
              <w:rPr>
                <w:rFonts w:cs="Arial"/>
              </w:rPr>
              <w:t xml:space="preserve">, </w:t>
            </w:r>
            <w:r w:rsidR="000E4C57">
              <w:rPr>
                <w:rFonts w:cs="Arial"/>
              </w:rPr>
              <w:t>40</w:t>
            </w:r>
            <w:r w:rsidR="000E4C57" w:rsidRPr="000E4C57">
              <w:rPr>
                <w:rFonts w:cs="Arial"/>
              </w:rPr>
              <w:t>к</w:t>
            </w:r>
          </w:p>
          <w:p w:rsidR="00B64F7F" w:rsidRPr="007E2CB0" w:rsidRDefault="000E4C57" w:rsidP="000E4C57">
            <w:pPr>
              <w:ind w:firstLine="0"/>
              <w:rPr>
                <w:rFonts w:cs="Arial"/>
              </w:rPr>
            </w:pPr>
            <w:r w:rsidRPr="000E4C57">
              <w:rPr>
                <w:rFonts w:cs="Arial"/>
              </w:rPr>
              <w:t>(50.0</w:t>
            </w:r>
            <w:r>
              <w:rPr>
                <w:rFonts w:cs="Arial"/>
              </w:rPr>
              <w:t>53383</w:t>
            </w:r>
            <w:r w:rsidRPr="000E4C57">
              <w:rPr>
                <w:rFonts w:cs="Arial"/>
              </w:rPr>
              <w:t xml:space="preserve"> </w:t>
            </w:r>
            <w:proofErr w:type="spellStart"/>
            <w:r w:rsidRPr="000E4C57">
              <w:rPr>
                <w:rFonts w:cs="Arial"/>
              </w:rPr>
              <w:t>с.ш</w:t>
            </w:r>
            <w:proofErr w:type="spellEnd"/>
            <w:r w:rsidRPr="000E4C57">
              <w:rPr>
                <w:rFonts w:cs="Arial"/>
              </w:rPr>
              <w:t>., 39.5</w:t>
            </w:r>
            <w:r>
              <w:rPr>
                <w:rFonts w:cs="Arial"/>
              </w:rPr>
              <w:t>52530</w:t>
            </w:r>
            <w:r w:rsidRPr="000E4C57">
              <w:rPr>
                <w:rFonts w:cs="Arial"/>
              </w:rPr>
              <w:t xml:space="preserve"> в.д.)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2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211" w:type="dxa"/>
          </w:tcPr>
          <w:p w:rsidR="000E4C57" w:rsidRPr="007E2CB0" w:rsidRDefault="00B64F7F" w:rsidP="000E4C5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E4C57">
              <w:rPr>
                <w:rFonts w:ascii="Arial" w:hAnsi="Arial" w:cs="Arial"/>
                <w:sz w:val="24"/>
                <w:szCs w:val="24"/>
              </w:rPr>
              <w:t>Контейнерная площадка № 8</w:t>
            </w:r>
            <w:r w:rsidRPr="000E4C57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7E2CB0">
              <w:rPr>
                <w:rFonts w:cs="Arial"/>
              </w:rPr>
              <w:t xml:space="preserve"> </w:t>
            </w:r>
            <w:r w:rsidR="000E4C57">
              <w:rPr>
                <w:rFonts w:ascii="Arial" w:hAnsi="Arial" w:cs="Arial"/>
                <w:sz w:val="24"/>
                <w:szCs w:val="24"/>
              </w:rPr>
              <w:t xml:space="preserve">п. </w:t>
            </w:r>
            <w:proofErr w:type="spellStart"/>
            <w:r w:rsidR="000E4C57">
              <w:rPr>
                <w:rFonts w:ascii="Arial" w:hAnsi="Arial" w:cs="Arial"/>
                <w:sz w:val="24"/>
                <w:szCs w:val="24"/>
              </w:rPr>
              <w:t>Копёнкина</w:t>
            </w:r>
            <w:proofErr w:type="spellEnd"/>
            <w:r w:rsidR="000E4C57">
              <w:rPr>
                <w:rFonts w:ascii="Arial" w:hAnsi="Arial" w:cs="Arial"/>
                <w:sz w:val="24"/>
                <w:szCs w:val="24"/>
              </w:rPr>
              <w:t>,</w:t>
            </w:r>
            <w:r w:rsidR="000E4C57" w:rsidRPr="007E2CB0">
              <w:rPr>
                <w:rFonts w:ascii="Arial" w:hAnsi="Arial" w:cs="Arial"/>
                <w:sz w:val="24"/>
                <w:szCs w:val="24"/>
              </w:rPr>
              <w:t xml:space="preserve"> ул. </w:t>
            </w:r>
            <w:r w:rsidR="000E4C57">
              <w:rPr>
                <w:rFonts w:ascii="Arial" w:hAnsi="Arial" w:cs="Arial"/>
                <w:sz w:val="24"/>
                <w:szCs w:val="24"/>
              </w:rPr>
              <w:t>Рабочая, 5к</w:t>
            </w:r>
          </w:p>
          <w:p w:rsidR="00B64F7F" w:rsidRPr="007E2CB0" w:rsidRDefault="000E4C57" w:rsidP="000E4C5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50.052027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39.553159 в.д.</w:t>
            </w:r>
            <w:r w:rsidRPr="007E2CB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2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211" w:type="dxa"/>
          </w:tcPr>
          <w:p w:rsidR="000E4C57" w:rsidRPr="000E4C57" w:rsidRDefault="00B64F7F" w:rsidP="000E4C57">
            <w:pPr>
              <w:ind w:firstLine="0"/>
              <w:rPr>
                <w:rFonts w:cs="Arial"/>
              </w:rPr>
            </w:pPr>
            <w:r w:rsidRPr="007E2CB0">
              <w:rPr>
                <w:rFonts w:cs="Arial"/>
              </w:rPr>
              <w:t xml:space="preserve">Контейнерная площадка № 9 - </w:t>
            </w:r>
            <w:r w:rsidR="000E4C57" w:rsidRPr="000E4C57">
              <w:rPr>
                <w:rFonts w:cs="Arial"/>
              </w:rPr>
              <w:t xml:space="preserve">п. </w:t>
            </w:r>
            <w:proofErr w:type="spellStart"/>
            <w:r w:rsidR="000E4C57" w:rsidRPr="000E4C57">
              <w:rPr>
                <w:rFonts w:cs="Arial"/>
              </w:rPr>
              <w:t>Копёнкина</w:t>
            </w:r>
            <w:proofErr w:type="spellEnd"/>
            <w:r w:rsidR="000E4C57" w:rsidRPr="000E4C57">
              <w:rPr>
                <w:rFonts w:cs="Arial"/>
              </w:rPr>
              <w:t xml:space="preserve">, ул. </w:t>
            </w:r>
            <w:r w:rsidR="000E4C57">
              <w:rPr>
                <w:rFonts w:cs="Arial"/>
              </w:rPr>
              <w:t>Веселова</w:t>
            </w:r>
            <w:r w:rsidR="000E4C57" w:rsidRPr="000E4C57">
              <w:rPr>
                <w:rFonts w:cs="Arial"/>
              </w:rPr>
              <w:t xml:space="preserve">, </w:t>
            </w:r>
            <w:r w:rsidR="000E4C57">
              <w:rPr>
                <w:rFonts w:cs="Arial"/>
              </w:rPr>
              <w:t>5</w:t>
            </w:r>
            <w:r w:rsidR="000E4C57" w:rsidRPr="000E4C57">
              <w:rPr>
                <w:rFonts w:cs="Arial"/>
              </w:rPr>
              <w:t>к</w:t>
            </w:r>
          </w:p>
          <w:p w:rsidR="00B64F7F" w:rsidRPr="007E2CB0" w:rsidRDefault="000E4C57" w:rsidP="000E4C57">
            <w:pPr>
              <w:ind w:firstLine="0"/>
              <w:jc w:val="left"/>
              <w:rPr>
                <w:rFonts w:cs="Arial"/>
              </w:rPr>
            </w:pPr>
            <w:r w:rsidRPr="000E4C57">
              <w:rPr>
                <w:rFonts w:cs="Arial"/>
              </w:rPr>
              <w:t>(50.05</w:t>
            </w:r>
            <w:r>
              <w:rPr>
                <w:rFonts w:cs="Arial"/>
              </w:rPr>
              <w:t>3409</w:t>
            </w:r>
            <w:r w:rsidRPr="000E4C57">
              <w:rPr>
                <w:rFonts w:cs="Arial"/>
              </w:rPr>
              <w:t xml:space="preserve"> </w:t>
            </w:r>
            <w:proofErr w:type="spellStart"/>
            <w:r w:rsidRPr="000E4C57">
              <w:rPr>
                <w:rFonts w:cs="Arial"/>
              </w:rPr>
              <w:t>с.ш</w:t>
            </w:r>
            <w:proofErr w:type="spellEnd"/>
            <w:r w:rsidRPr="000E4C57">
              <w:rPr>
                <w:rFonts w:cs="Arial"/>
              </w:rPr>
              <w:t>., 39.55</w:t>
            </w:r>
            <w:r>
              <w:rPr>
                <w:rFonts w:cs="Arial"/>
              </w:rPr>
              <w:t>0185</w:t>
            </w:r>
            <w:r w:rsidRPr="000E4C57">
              <w:rPr>
                <w:rFonts w:cs="Arial"/>
              </w:rPr>
              <w:t xml:space="preserve"> в.д.)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2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211" w:type="dxa"/>
          </w:tcPr>
          <w:p w:rsidR="000E4C57" w:rsidRPr="000E4C57" w:rsidRDefault="00B64F7F" w:rsidP="000E4C57">
            <w:pPr>
              <w:ind w:firstLine="0"/>
              <w:rPr>
                <w:rFonts w:cs="Arial"/>
              </w:rPr>
            </w:pPr>
            <w:r w:rsidRPr="007E2CB0">
              <w:rPr>
                <w:rFonts w:cs="Arial"/>
              </w:rPr>
              <w:t xml:space="preserve">Контейнерная площадка № 10 - </w:t>
            </w:r>
            <w:r w:rsidR="000E4C57" w:rsidRPr="000E4C57">
              <w:rPr>
                <w:rFonts w:cs="Arial"/>
              </w:rPr>
              <w:t xml:space="preserve">п. </w:t>
            </w:r>
            <w:proofErr w:type="spellStart"/>
            <w:r w:rsidR="000E4C57" w:rsidRPr="000E4C57">
              <w:rPr>
                <w:rFonts w:cs="Arial"/>
              </w:rPr>
              <w:t>Копёнкина</w:t>
            </w:r>
            <w:proofErr w:type="spellEnd"/>
            <w:r w:rsidR="000E4C57" w:rsidRPr="000E4C57">
              <w:rPr>
                <w:rFonts w:cs="Arial"/>
              </w:rPr>
              <w:t xml:space="preserve">, ул. </w:t>
            </w:r>
            <w:r w:rsidR="000E4C57">
              <w:rPr>
                <w:rFonts w:cs="Arial"/>
              </w:rPr>
              <w:t>Веселова</w:t>
            </w:r>
            <w:r w:rsidR="000E4C57" w:rsidRPr="000E4C57">
              <w:rPr>
                <w:rFonts w:cs="Arial"/>
              </w:rPr>
              <w:t xml:space="preserve">, </w:t>
            </w:r>
            <w:r w:rsidR="000E4C57">
              <w:rPr>
                <w:rFonts w:cs="Arial"/>
              </w:rPr>
              <w:t>6</w:t>
            </w:r>
            <w:r w:rsidR="000E4C57" w:rsidRPr="000E4C57">
              <w:rPr>
                <w:rFonts w:cs="Arial"/>
              </w:rPr>
              <w:t>к</w:t>
            </w:r>
          </w:p>
          <w:p w:rsidR="00B64F7F" w:rsidRPr="007E2CB0" w:rsidRDefault="000E4C57" w:rsidP="000E4C57">
            <w:pPr>
              <w:ind w:firstLine="0"/>
              <w:jc w:val="left"/>
              <w:rPr>
                <w:rFonts w:cs="Arial"/>
              </w:rPr>
            </w:pPr>
            <w:r w:rsidRPr="000E4C57">
              <w:rPr>
                <w:rFonts w:cs="Arial"/>
              </w:rPr>
              <w:t>(50.05</w:t>
            </w:r>
            <w:r>
              <w:rPr>
                <w:rFonts w:cs="Arial"/>
              </w:rPr>
              <w:t>1315</w:t>
            </w:r>
            <w:r w:rsidRPr="000E4C57">
              <w:rPr>
                <w:rFonts w:cs="Arial"/>
              </w:rPr>
              <w:t xml:space="preserve"> </w:t>
            </w:r>
            <w:proofErr w:type="spellStart"/>
            <w:r w:rsidRPr="000E4C57">
              <w:rPr>
                <w:rFonts w:cs="Arial"/>
              </w:rPr>
              <w:t>с.ш</w:t>
            </w:r>
            <w:proofErr w:type="spellEnd"/>
            <w:r w:rsidRPr="000E4C57">
              <w:rPr>
                <w:rFonts w:cs="Arial"/>
              </w:rPr>
              <w:t>., 39.55</w:t>
            </w:r>
            <w:r>
              <w:rPr>
                <w:rFonts w:cs="Arial"/>
              </w:rPr>
              <w:t>0576</w:t>
            </w:r>
            <w:r w:rsidRPr="000E4C57">
              <w:rPr>
                <w:rFonts w:cs="Arial"/>
              </w:rPr>
              <w:t xml:space="preserve"> в.д.)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2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9211" w:type="dxa"/>
          </w:tcPr>
          <w:p w:rsidR="000E4C57" w:rsidRPr="007E2CB0" w:rsidRDefault="00B64F7F" w:rsidP="000E4C5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 xml:space="preserve">Контейнерная площадка № 11 - </w:t>
            </w:r>
            <w:r w:rsidR="000E4C57">
              <w:rPr>
                <w:rFonts w:ascii="Arial" w:hAnsi="Arial" w:cs="Arial"/>
                <w:sz w:val="24"/>
                <w:szCs w:val="24"/>
              </w:rPr>
              <w:t xml:space="preserve">п. </w:t>
            </w:r>
            <w:proofErr w:type="spellStart"/>
            <w:r w:rsidR="000E4C57">
              <w:rPr>
                <w:rFonts w:ascii="Arial" w:hAnsi="Arial" w:cs="Arial"/>
                <w:sz w:val="24"/>
                <w:szCs w:val="24"/>
              </w:rPr>
              <w:t>Копёнкина</w:t>
            </w:r>
            <w:proofErr w:type="spellEnd"/>
            <w:r w:rsidR="000E4C57">
              <w:rPr>
                <w:rFonts w:ascii="Arial" w:hAnsi="Arial" w:cs="Arial"/>
                <w:sz w:val="24"/>
                <w:szCs w:val="24"/>
              </w:rPr>
              <w:t>,</w:t>
            </w:r>
            <w:r w:rsidR="000E4C57" w:rsidRPr="007E2CB0">
              <w:rPr>
                <w:rFonts w:ascii="Arial" w:hAnsi="Arial" w:cs="Arial"/>
                <w:sz w:val="24"/>
                <w:szCs w:val="24"/>
              </w:rPr>
              <w:t xml:space="preserve"> ул. </w:t>
            </w:r>
            <w:r w:rsidR="000E4C57">
              <w:rPr>
                <w:rFonts w:ascii="Arial" w:hAnsi="Arial" w:cs="Arial"/>
                <w:sz w:val="24"/>
                <w:szCs w:val="24"/>
              </w:rPr>
              <w:t>Рабочая, 2к</w:t>
            </w:r>
          </w:p>
          <w:p w:rsidR="00B64F7F" w:rsidRPr="007E2CB0" w:rsidRDefault="000E4C57" w:rsidP="000E4C57">
            <w:pPr>
              <w:ind w:firstLine="0"/>
              <w:jc w:val="left"/>
              <w:rPr>
                <w:rFonts w:cs="Arial"/>
              </w:rPr>
            </w:pPr>
            <w:r w:rsidRPr="007E2CB0">
              <w:rPr>
                <w:rFonts w:cs="Arial"/>
              </w:rPr>
              <w:t>(</w:t>
            </w:r>
            <w:r>
              <w:rPr>
                <w:rFonts w:cs="Arial"/>
              </w:rPr>
              <w:t xml:space="preserve">50.055566 </w:t>
            </w:r>
            <w:proofErr w:type="spellStart"/>
            <w:r>
              <w:rPr>
                <w:rFonts w:cs="Arial"/>
              </w:rPr>
              <w:t>с.ш</w:t>
            </w:r>
            <w:proofErr w:type="spellEnd"/>
            <w:r>
              <w:rPr>
                <w:rFonts w:cs="Arial"/>
              </w:rPr>
              <w:t>., 39.550303 в.д.</w:t>
            </w:r>
            <w:r w:rsidRPr="007E2CB0">
              <w:rPr>
                <w:rFonts w:cs="Arial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46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9211" w:type="dxa"/>
          </w:tcPr>
          <w:p w:rsidR="000E4C57" w:rsidRPr="007E2CB0" w:rsidRDefault="00B64F7F" w:rsidP="000E4C5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 xml:space="preserve">Контейнерная площадка № 12 - </w:t>
            </w:r>
            <w:r w:rsidR="000E4C57">
              <w:rPr>
                <w:rFonts w:ascii="Arial" w:hAnsi="Arial" w:cs="Arial"/>
                <w:sz w:val="24"/>
                <w:szCs w:val="24"/>
              </w:rPr>
              <w:t xml:space="preserve">п. </w:t>
            </w:r>
            <w:proofErr w:type="spellStart"/>
            <w:r w:rsidR="000E4C57">
              <w:rPr>
                <w:rFonts w:ascii="Arial" w:hAnsi="Arial" w:cs="Arial"/>
                <w:sz w:val="24"/>
                <w:szCs w:val="24"/>
              </w:rPr>
              <w:t>Копёнкина</w:t>
            </w:r>
            <w:proofErr w:type="spellEnd"/>
            <w:r w:rsidR="000E4C57">
              <w:rPr>
                <w:rFonts w:ascii="Arial" w:hAnsi="Arial" w:cs="Arial"/>
                <w:sz w:val="24"/>
                <w:szCs w:val="24"/>
              </w:rPr>
              <w:t>,</w:t>
            </w:r>
            <w:r w:rsidR="000E4C57" w:rsidRPr="007E2CB0">
              <w:rPr>
                <w:rFonts w:ascii="Arial" w:hAnsi="Arial" w:cs="Arial"/>
                <w:sz w:val="24"/>
                <w:szCs w:val="24"/>
              </w:rPr>
              <w:t xml:space="preserve"> ул. </w:t>
            </w:r>
            <w:r w:rsidR="000E4C57">
              <w:rPr>
                <w:rFonts w:ascii="Arial" w:hAnsi="Arial" w:cs="Arial"/>
                <w:sz w:val="24"/>
                <w:szCs w:val="24"/>
              </w:rPr>
              <w:t>Молодежная, 15к</w:t>
            </w:r>
          </w:p>
          <w:p w:rsidR="00B64F7F" w:rsidRPr="007E2CB0" w:rsidRDefault="000E4C57" w:rsidP="000E4C5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50.053337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39.548206 в.д.</w:t>
            </w:r>
            <w:r w:rsidRPr="007E2CB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46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211" w:type="dxa"/>
          </w:tcPr>
          <w:p w:rsidR="000E4C57" w:rsidRPr="007E2CB0" w:rsidRDefault="00B64F7F" w:rsidP="000E4C5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 xml:space="preserve">Контейнерная площадка № 13 - </w:t>
            </w:r>
            <w:r w:rsidR="000E4C57">
              <w:rPr>
                <w:rFonts w:ascii="Arial" w:hAnsi="Arial" w:cs="Arial"/>
                <w:sz w:val="24"/>
                <w:szCs w:val="24"/>
              </w:rPr>
              <w:t xml:space="preserve">п. </w:t>
            </w:r>
            <w:proofErr w:type="spellStart"/>
            <w:r w:rsidR="000E4C57">
              <w:rPr>
                <w:rFonts w:ascii="Arial" w:hAnsi="Arial" w:cs="Arial"/>
                <w:sz w:val="24"/>
                <w:szCs w:val="24"/>
              </w:rPr>
              <w:t>Копёнкина</w:t>
            </w:r>
            <w:proofErr w:type="spellEnd"/>
            <w:r w:rsidR="000E4C57">
              <w:rPr>
                <w:rFonts w:ascii="Arial" w:hAnsi="Arial" w:cs="Arial"/>
                <w:sz w:val="24"/>
                <w:szCs w:val="24"/>
              </w:rPr>
              <w:t>,</w:t>
            </w:r>
            <w:r w:rsidR="000E4C57" w:rsidRPr="007E2CB0">
              <w:rPr>
                <w:rFonts w:ascii="Arial" w:hAnsi="Arial" w:cs="Arial"/>
                <w:sz w:val="24"/>
                <w:szCs w:val="24"/>
              </w:rPr>
              <w:t xml:space="preserve"> ул. </w:t>
            </w:r>
            <w:r w:rsidR="000E4C57">
              <w:rPr>
                <w:rFonts w:ascii="Arial" w:hAnsi="Arial" w:cs="Arial"/>
                <w:sz w:val="24"/>
                <w:szCs w:val="24"/>
              </w:rPr>
              <w:t>Школьная, 12к</w:t>
            </w:r>
          </w:p>
          <w:p w:rsidR="00B64F7F" w:rsidRPr="007E2CB0" w:rsidRDefault="000E4C57" w:rsidP="000E4C5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50.050899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39.548491 в.д.</w:t>
            </w:r>
            <w:r w:rsidRPr="007E2CB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46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9211" w:type="dxa"/>
          </w:tcPr>
          <w:p w:rsidR="000E4C57" w:rsidRPr="007E2CB0" w:rsidRDefault="00B64F7F" w:rsidP="000E4C5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 xml:space="preserve">Контейнерная площадка № 14 - </w:t>
            </w:r>
            <w:r w:rsidR="000E4C57">
              <w:rPr>
                <w:rFonts w:ascii="Arial" w:hAnsi="Arial" w:cs="Arial"/>
                <w:sz w:val="24"/>
                <w:szCs w:val="24"/>
              </w:rPr>
              <w:t xml:space="preserve">п. </w:t>
            </w:r>
            <w:proofErr w:type="spellStart"/>
            <w:r w:rsidR="000E4C57">
              <w:rPr>
                <w:rFonts w:ascii="Arial" w:hAnsi="Arial" w:cs="Arial"/>
                <w:sz w:val="24"/>
                <w:szCs w:val="24"/>
              </w:rPr>
              <w:t>Копёнкина</w:t>
            </w:r>
            <w:proofErr w:type="spellEnd"/>
            <w:r w:rsidR="000E4C57">
              <w:rPr>
                <w:rFonts w:ascii="Arial" w:hAnsi="Arial" w:cs="Arial"/>
                <w:sz w:val="24"/>
                <w:szCs w:val="24"/>
              </w:rPr>
              <w:t>,</w:t>
            </w:r>
            <w:r w:rsidR="000E4C57" w:rsidRPr="007E2CB0">
              <w:rPr>
                <w:rFonts w:ascii="Arial" w:hAnsi="Arial" w:cs="Arial"/>
                <w:sz w:val="24"/>
                <w:szCs w:val="24"/>
              </w:rPr>
              <w:t xml:space="preserve"> ул. </w:t>
            </w:r>
            <w:r w:rsidR="000E4C57">
              <w:rPr>
                <w:rFonts w:ascii="Arial" w:hAnsi="Arial" w:cs="Arial"/>
                <w:sz w:val="24"/>
                <w:szCs w:val="24"/>
              </w:rPr>
              <w:t>Новая, 2к</w:t>
            </w:r>
          </w:p>
          <w:p w:rsidR="00B64F7F" w:rsidRPr="007E2CB0" w:rsidRDefault="000E4C57" w:rsidP="000E4C5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50.052390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39.546328 в.д.</w:t>
            </w:r>
            <w:r w:rsidRPr="007E2CB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46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9211" w:type="dxa"/>
          </w:tcPr>
          <w:p w:rsidR="000E4C57" w:rsidRPr="007E2CB0" w:rsidRDefault="00B64F7F" w:rsidP="000E4C5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 xml:space="preserve">Контейнерная площадка № 15 - </w:t>
            </w:r>
            <w:r w:rsidR="000E4C57">
              <w:rPr>
                <w:rFonts w:ascii="Arial" w:hAnsi="Arial" w:cs="Arial"/>
                <w:sz w:val="24"/>
                <w:szCs w:val="24"/>
              </w:rPr>
              <w:t xml:space="preserve">п. </w:t>
            </w:r>
            <w:proofErr w:type="spellStart"/>
            <w:r w:rsidR="000E4C57">
              <w:rPr>
                <w:rFonts w:ascii="Arial" w:hAnsi="Arial" w:cs="Arial"/>
                <w:sz w:val="24"/>
                <w:szCs w:val="24"/>
              </w:rPr>
              <w:t>Копёнкина</w:t>
            </w:r>
            <w:proofErr w:type="spellEnd"/>
            <w:r w:rsidR="000E4C57">
              <w:rPr>
                <w:rFonts w:ascii="Arial" w:hAnsi="Arial" w:cs="Arial"/>
                <w:sz w:val="24"/>
                <w:szCs w:val="24"/>
              </w:rPr>
              <w:t>,</w:t>
            </w:r>
            <w:r w:rsidR="000E4C57" w:rsidRPr="007E2CB0">
              <w:rPr>
                <w:rFonts w:ascii="Arial" w:hAnsi="Arial" w:cs="Arial"/>
                <w:sz w:val="24"/>
                <w:szCs w:val="24"/>
              </w:rPr>
              <w:t xml:space="preserve"> ул. </w:t>
            </w:r>
            <w:r w:rsidR="000E4C57">
              <w:rPr>
                <w:rFonts w:ascii="Arial" w:hAnsi="Arial" w:cs="Arial"/>
                <w:sz w:val="24"/>
                <w:szCs w:val="24"/>
              </w:rPr>
              <w:t>Новая, 9к</w:t>
            </w:r>
          </w:p>
          <w:p w:rsidR="00B64F7F" w:rsidRPr="007E2CB0" w:rsidRDefault="000E4C57" w:rsidP="000E4C5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50.050083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39.546375 в.д.</w:t>
            </w:r>
            <w:r w:rsidRPr="007E2CB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46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9211" w:type="dxa"/>
          </w:tcPr>
          <w:p w:rsidR="000E4C57" w:rsidRPr="000E4C57" w:rsidRDefault="00B64F7F" w:rsidP="000E4C57">
            <w:pPr>
              <w:pStyle w:val="ConsPlusNormal"/>
              <w:rPr>
                <w:rFonts w:cs="Arial"/>
              </w:rPr>
            </w:pPr>
            <w:r w:rsidRPr="007E2CB0">
              <w:rPr>
                <w:rFonts w:ascii="Arial" w:hAnsi="Arial" w:cs="Arial"/>
                <w:sz w:val="24"/>
                <w:szCs w:val="24"/>
              </w:rPr>
              <w:t xml:space="preserve">Контейнерная площадка № 16 </w:t>
            </w:r>
            <w:r w:rsidRPr="000E4C57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0E4C57" w:rsidRPr="000E4C57">
              <w:rPr>
                <w:rFonts w:ascii="Arial" w:hAnsi="Arial" w:cs="Arial"/>
                <w:sz w:val="24"/>
                <w:szCs w:val="24"/>
              </w:rPr>
              <w:t xml:space="preserve">п. </w:t>
            </w:r>
            <w:proofErr w:type="spellStart"/>
            <w:r w:rsidR="000E4C57" w:rsidRPr="000E4C57">
              <w:rPr>
                <w:rFonts w:ascii="Arial" w:hAnsi="Arial" w:cs="Arial"/>
                <w:sz w:val="24"/>
                <w:szCs w:val="24"/>
              </w:rPr>
              <w:t>Копёнкина</w:t>
            </w:r>
            <w:proofErr w:type="spellEnd"/>
            <w:r w:rsidR="000E4C57" w:rsidRPr="000E4C57">
              <w:rPr>
                <w:rFonts w:ascii="Arial" w:hAnsi="Arial" w:cs="Arial"/>
                <w:sz w:val="24"/>
                <w:szCs w:val="24"/>
              </w:rPr>
              <w:t xml:space="preserve">, ул. </w:t>
            </w:r>
            <w:proofErr w:type="spellStart"/>
            <w:r w:rsidR="000E4C57" w:rsidRPr="000E4C57">
              <w:rPr>
                <w:rFonts w:ascii="Arial" w:hAnsi="Arial" w:cs="Arial"/>
                <w:sz w:val="24"/>
                <w:szCs w:val="24"/>
              </w:rPr>
              <w:t>Копёнкинская</w:t>
            </w:r>
            <w:proofErr w:type="spellEnd"/>
            <w:r w:rsidR="000E4C57" w:rsidRPr="000E4C57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0E4C57">
              <w:rPr>
                <w:rFonts w:ascii="Arial" w:hAnsi="Arial" w:cs="Arial"/>
                <w:sz w:val="24"/>
                <w:szCs w:val="24"/>
              </w:rPr>
              <w:t>25</w:t>
            </w:r>
            <w:r w:rsidR="000E4C57" w:rsidRPr="000E4C57">
              <w:rPr>
                <w:rFonts w:ascii="Arial" w:hAnsi="Arial" w:cs="Arial"/>
                <w:sz w:val="24"/>
                <w:szCs w:val="24"/>
              </w:rPr>
              <w:t>к</w:t>
            </w:r>
          </w:p>
          <w:p w:rsidR="00B64F7F" w:rsidRPr="007E2CB0" w:rsidRDefault="000E4C57" w:rsidP="000E4C5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E4C57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>49999</w:t>
            </w:r>
            <w:r w:rsidRPr="000E4C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E4C57"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 w:rsidRPr="000E4C57">
              <w:rPr>
                <w:rFonts w:ascii="Arial" w:hAnsi="Arial" w:cs="Arial"/>
                <w:sz w:val="24"/>
                <w:szCs w:val="24"/>
              </w:rPr>
              <w:t>., 39.5</w:t>
            </w:r>
            <w:r>
              <w:rPr>
                <w:rFonts w:ascii="Arial" w:hAnsi="Arial" w:cs="Arial"/>
                <w:sz w:val="24"/>
                <w:szCs w:val="24"/>
              </w:rPr>
              <w:t>56583</w:t>
            </w:r>
            <w:r w:rsidRPr="000E4C57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46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9211" w:type="dxa"/>
          </w:tcPr>
          <w:p w:rsidR="000E4C57" w:rsidRPr="000E4C57" w:rsidRDefault="00B64F7F" w:rsidP="000E4C57">
            <w:pPr>
              <w:ind w:firstLine="0"/>
              <w:rPr>
                <w:rFonts w:cs="Arial"/>
              </w:rPr>
            </w:pPr>
            <w:r w:rsidRPr="007E2CB0">
              <w:rPr>
                <w:rFonts w:cs="Arial"/>
              </w:rPr>
              <w:t xml:space="preserve">Контейнерная площадка № 17 - </w:t>
            </w:r>
            <w:r w:rsidR="000E4C57">
              <w:rPr>
                <w:rFonts w:cs="Arial"/>
              </w:rPr>
              <w:t>х</w:t>
            </w:r>
            <w:r w:rsidR="000E4C57" w:rsidRPr="000E4C57">
              <w:rPr>
                <w:rFonts w:cs="Arial"/>
              </w:rPr>
              <w:t xml:space="preserve">. </w:t>
            </w:r>
            <w:proofErr w:type="spellStart"/>
            <w:r w:rsidR="000E4C57">
              <w:rPr>
                <w:rFonts w:cs="Arial"/>
              </w:rPr>
              <w:t>Перещепное</w:t>
            </w:r>
            <w:proofErr w:type="spellEnd"/>
            <w:r w:rsidR="000E4C57" w:rsidRPr="000E4C57">
              <w:rPr>
                <w:rFonts w:cs="Arial"/>
              </w:rPr>
              <w:t xml:space="preserve">, ул. </w:t>
            </w:r>
            <w:r w:rsidR="000E4C57">
              <w:rPr>
                <w:rFonts w:cs="Arial"/>
              </w:rPr>
              <w:t>Северн</w:t>
            </w:r>
            <w:r w:rsidR="000E4C57" w:rsidRPr="000E4C57">
              <w:rPr>
                <w:rFonts w:cs="Arial"/>
              </w:rPr>
              <w:t xml:space="preserve">ая, </w:t>
            </w:r>
            <w:r w:rsidR="000E4C57">
              <w:rPr>
                <w:rFonts w:cs="Arial"/>
              </w:rPr>
              <w:t>4</w:t>
            </w:r>
            <w:r w:rsidR="000E4C57" w:rsidRPr="000E4C57">
              <w:rPr>
                <w:rFonts w:cs="Arial"/>
              </w:rPr>
              <w:t>к</w:t>
            </w:r>
          </w:p>
          <w:p w:rsidR="00B64F7F" w:rsidRPr="000D574C" w:rsidRDefault="000E4C57" w:rsidP="000E4C5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 w:rsidR="000D574C">
              <w:rPr>
                <w:rFonts w:ascii="Arial" w:hAnsi="Arial" w:cs="Arial"/>
                <w:sz w:val="24"/>
                <w:szCs w:val="24"/>
              </w:rPr>
              <w:t>28223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D574C"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 w:rsidRPr="000D574C">
              <w:rPr>
                <w:rFonts w:ascii="Arial" w:hAnsi="Arial" w:cs="Arial"/>
                <w:sz w:val="24"/>
                <w:szCs w:val="24"/>
              </w:rPr>
              <w:t>., 39.5</w:t>
            </w:r>
            <w:r w:rsidR="000D574C">
              <w:rPr>
                <w:rFonts w:ascii="Arial" w:hAnsi="Arial" w:cs="Arial"/>
                <w:sz w:val="24"/>
                <w:szCs w:val="24"/>
              </w:rPr>
              <w:t>66563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B64F7F" w:rsidRPr="00A608E2" w:rsidRDefault="000D574C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9,75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46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9211" w:type="dxa"/>
          </w:tcPr>
          <w:p w:rsidR="000D574C" w:rsidRPr="000E4C57" w:rsidRDefault="00B64F7F" w:rsidP="000D574C">
            <w:pPr>
              <w:ind w:firstLine="0"/>
              <w:rPr>
                <w:rFonts w:cs="Arial"/>
              </w:rPr>
            </w:pPr>
            <w:r w:rsidRPr="007E2CB0">
              <w:rPr>
                <w:rFonts w:cs="Arial"/>
              </w:rPr>
              <w:t xml:space="preserve">Контейнерная площадка № 18 - </w:t>
            </w:r>
            <w:r w:rsidR="000D574C">
              <w:rPr>
                <w:rFonts w:cs="Arial"/>
              </w:rPr>
              <w:t>х</w:t>
            </w:r>
            <w:r w:rsidR="000D574C" w:rsidRPr="000E4C57">
              <w:rPr>
                <w:rFonts w:cs="Arial"/>
              </w:rPr>
              <w:t xml:space="preserve">. </w:t>
            </w:r>
            <w:proofErr w:type="spellStart"/>
            <w:r w:rsidR="000D574C">
              <w:rPr>
                <w:rFonts w:cs="Arial"/>
              </w:rPr>
              <w:t>Перещепное</w:t>
            </w:r>
            <w:proofErr w:type="spellEnd"/>
            <w:r w:rsidR="000D574C" w:rsidRPr="000E4C57">
              <w:rPr>
                <w:rFonts w:cs="Arial"/>
              </w:rPr>
              <w:t xml:space="preserve">, ул. </w:t>
            </w:r>
            <w:r w:rsidR="000D574C">
              <w:rPr>
                <w:rFonts w:cs="Arial"/>
              </w:rPr>
              <w:t>Южн</w:t>
            </w:r>
            <w:r w:rsidR="000D574C" w:rsidRPr="000E4C57">
              <w:rPr>
                <w:rFonts w:cs="Arial"/>
              </w:rPr>
              <w:t xml:space="preserve">ая, </w:t>
            </w:r>
            <w:r w:rsidR="000D574C">
              <w:rPr>
                <w:rFonts w:cs="Arial"/>
              </w:rPr>
              <w:t>5</w:t>
            </w:r>
            <w:r w:rsidR="000D574C" w:rsidRPr="000E4C57">
              <w:rPr>
                <w:rFonts w:cs="Arial"/>
              </w:rPr>
              <w:t>к</w:t>
            </w:r>
          </w:p>
          <w:p w:rsidR="00B64F7F" w:rsidRPr="007E2CB0" w:rsidRDefault="000D574C" w:rsidP="000D574C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>30159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D574C"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 w:rsidRPr="000D574C">
              <w:rPr>
                <w:rFonts w:ascii="Arial" w:hAnsi="Arial" w:cs="Arial"/>
                <w:sz w:val="24"/>
                <w:szCs w:val="24"/>
              </w:rPr>
              <w:t>., 39.5</w:t>
            </w:r>
            <w:r>
              <w:rPr>
                <w:rFonts w:ascii="Arial" w:hAnsi="Arial" w:cs="Arial"/>
                <w:sz w:val="24"/>
                <w:szCs w:val="24"/>
              </w:rPr>
              <w:t>63178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46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9211" w:type="dxa"/>
          </w:tcPr>
          <w:p w:rsidR="000D574C" w:rsidRPr="000E4C57" w:rsidRDefault="00B64F7F" w:rsidP="000D574C">
            <w:pPr>
              <w:ind w:firstLine="0"/>
              <w:rPr>
                <w:rFonts w:cs="Arial"/>
              </w:rPr>
            </w:pPr>
            <w:r w:rsidRPr="007E2CB0">
              <w:rPr>
                <w:rFonts w:cs="Arial"/>
              </w:rPr>
              <w:t xml:space="preserve">Контейнерная площадка № 19 - </w:t>
            </w:r>
            <w:r w:rsidR="000D574C">
              <w:rPr>
                <w:rFonts w:cs="Arial"/>
              </w:rPr>
              <w:t>х</w:t>
            </w:r>
            <w:r w:rsidR="000D574C" w:rsidRPr="000E4C57">
              <w:rPr>
                <w:rFonts w:cs="Arial"/>
              </w:rPr>
              <w:t xml:space="preserve">. </w:t>
            </w:r>
            <w:proofErr w:type="spellStart"/>
            <w:r w:rsidR="000D574C">
              <w:rPr>
                <w:rFonts w:cs="Arial"/>
              </w:rPr>
              <w:t>Перещепное</w:t>
            </w:r>
            <w:proofErr w:type="spellEnd"/>
            <w:r w:rsidR="000D574C" w:rsidRPr="000E4C57">
              <w:rPr>
                <w:rFonts w:cs="Arial"/>
              </w:rPr>
              <w:t xml:space="preserve">, ул. </w:t>
            </w:r>
            <w:r w:rsidR="000D574C">
              <w:rPr>
                <w:rFonts w:cs="Arial"/>
              </w:rPr>
              <w:t>Южн</w:t>
            </w:r>
            <w:r w:rsidR="000D574C" w:rsidRPr="000E4C57">
              <w:rPr>
                <w:rFonts w:cs="Arial"/>
              </w:rPr>
              <w:t xml:space="preserve">ая, </w:t>
            </w:r>
            <w:r w:rsidR="000D574C">
              <w:rPr>
                <w:rFonts w:cs="Arial"/>
              </w:rPr>
              <w:t>19</w:t>
            </w:r>
            <w:r w:rsidR="000D574C" w:rsidRPr="000E4C57">
              <w:rPr>
                <w:rFonts w:cs="Arial"/>
              </w:rPr>
              <w:t>к</w:t>
            </w:r>
          </w:p>
          <w:p w:rsidR="00B64F7F" w:rsidRPr="007E2CB0" w:rsidRDefault="000D574C" w:rsidP="000D574C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>29551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D574C"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 w:rsidRPr="000D574C">
              <w:rPr>
                <w:rFonts w:ascii="Arial" w:hAnsi="Arial" w:cs="Arial"/>
                <w:sz w:val="24"/>
                <w:szCs w:val="24"/>
              </w:rPr>
              <w:t>., 39.5</w:t>
            </w:r>
            <w:r>
              <w:rPr>
                <w:rFonts w:ascii="Arial" w:hAnsi="Arial" w:cs="Arial"/>
                <w:sz w:val="24"/>
                <w:szCs w:val="24"/>
              </w:rPr>
              <w:t>57999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46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9211" w:type="dxa"/>
          </w:tcPr>
          <w:p w:rsidR="000D574C" w:rsidRPr="000E4C57" w:rsidRDefault="00B64F7F" w:rsidP="000D574C">
            <w:pPr>
              <w:ind w:firstLine="0"/>
              <w:rPr>
                <w:rFonts w:cs="Arial"/>
              </w:rPr>
            </w:pPr>
            <w:r w:rsidRPr="007E2CB0">
              <w:rPr>
                <w:rFonts w:cs="Arial"/>
              </w:rPr>
              <w:t xml:space="preserve">Контейнерная площадка № 20 - </w:t>
            </w:r>
            <w:r w:rsidR="000D574C">
              <w:rPr>
                <w:rFonts w:cs="Arial"/>
              </w:rPr>
              <w:t>х</w:t>
            </w:r>
            <w:r w:rsidR="000D574C" w:rsidRPr="000E4C57">
              <w:rPr>
                <w:rFonts w:cs="Arial"/>
              </w:rPr>
              <w:t xml:space="preserve">. </w:t>
            </w:r>
            <w:proofErr w:type="spellStart"/>
            <w:r w:rsidR="000D574C">
              <w:rPr>
                <w:rFonts w:cs="Arial"/>
              </w:rPr>
              <w:t>Перещепное</w:t>
            </w:r>
            <w:proofErr w:type="spellEnd"/>
            <w:r w:rsidR="000D574C" w:rsidRPr="000E4C57">
              <w:rPr>
                <w:rFonts w:cs="Arial"/>
              </w:rPr>
              <w:t xml:space="preserve">, ул. </w:t>
            </w:r>
            <w:r w:rsidR="000D574C">
              <w:rPr>
                <w:rFonts w:cs="Arial"/>
              </w:rPr>
              <w:t>Южн</w:t>
            </w:r>
            <w:r w:rsidR="000D574C" w:rsidRPr="000E4C57">
              <w:rPr>
                <w:rFonts w:cs="Arial"/>
              </w:rPr>
              <w:t xml:space="preserve">ая, </w:t>
            </w:r>
            <w:r w:rsidR="000D574C">
              <w:rPr>
                <w:rFonts w:cs="Arial"/>
              </w:rPr>
              <w:t>30</w:t>
            </w:r>
            <w:r w:rsidR="000D574C" w:rsidRPr="000E4C57">
              <w:rPr>
                <w:rFonts w:cs="Arial"/>
              </w:rPr>
              <w:t>к</w:t>
            </w:r>
          </w:p>
          <w:p w:rsidR="00B64F7F" w:rsidRPr="007E2CB0" w:rsidRDefault="000D574C" w:rsidP="000D574C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>31262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D574C"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 w:rsidRPr="000D574C">
              <w:rPr>
                <w:rFonts w:ascii="Arial" w:hAnsi="Arial" w:cs="Arial"/>
                <w:sz w:val="24"/>
                <w:szCs w:val="24"/>
              </w:rPr>
              <w:t>., 39.5</w:t>
            </w:r>
            <w:r>
              <w:rPr>
                <w:rFonts w:ascii="Arial" w:hAnsi="Arial" w:cs="Arial"/>
                <w:sz w:val="24"/>
                <w:szCs w:val="24"/>
              </w:rPr>
              <w:t>56893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B64F7F" w:rsidRPr="00A608E2" w:rsidTr="005816D5">
        <w:trPr>
          <w:trHeight w:val="460"/>
        </w:trPr>
        <w:tc>
          <w:tcPr>
            <w:tcW w:w="0" w:type="auto"/>
          </w:tcPr>
          <w:p w:rsidR="00B64F7F" w:rsidRPr="00A608E2" w:rsidRDefault="00B64F7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lastRenderedPageBreak/>
              <w:t>21</w:t>
            </w:r>
          </w:p>
        </w:tc>
        <w:tc>
          <w:tcPr>
            <w:tcW w:w="9211" w:type="dxa"/>
          </w:tcPr>
          <w:p w:rsidR="00F76408" w:rsidRPr="000E4C57" w:rsidRDefault="00F76408" w:rsidP="00F76408">
            <w:pPr>
              <w:ind w:firstLine="0"/>
              <w:rPr>
                <w:rFonts w:cs="Arial"/>
              </w:rPr>
            </w:pPr>
            <w:r w:rsidRPr="007E2CB0">
              <w:rPr>
                <w:rFonts w:cs="Arial"/>
              </w:rPr>
              <w:t>Контейнерная площадка № 2</w:t>
            </w:r>
            <w:r>
              <w:rPr>
                <w:rFonts w:cs="Arial"/>
              </w:rPr>
              <w:t>1</w:t>
            </w:r>
            <w:r w:rsidRPr="007E2CB0">
              <w:rPr>
                <w:rFonts w:cs="Arial"/>
              </w:rPr>
              <w:t xml:space="preserve"> - </w:t>
            </w:r>
            <w:r>
              <w:rPr>
                <w:rFonts w:cs="Arial"/>
              </w:rPr>
              <w:t>п</w:t>
            </w:r>
            <w:r w:rsidRPr="000E4C57">
              <w:rPr>
                <w:rFonts w:cs="Arial"/>
              </w:rPr>
              <w:t xml:space="preserve">. </w:t>
            </w:r>
            <w:proofErr w:type="gramStart"/>
            <w:r>
              <w:rPr>
                <w:rFonts w:cs="Arial"/>
              </w:rPr>
              <w:t>Ворошиловский</w:t>
            </w:r>
            <w:proofErr w:type="gramEnd"/>
            <w:r w:rsidRPr="000E4C57">
              <w:rPr>
                <w:rFonts w:cs="Arial"/>
              </w:rPr>
              <w:t xml:space="preserve">, ул. </w:t>
            </w:r>
            <w:r>
              <w:rPr>
                <w:rFonts w:cs="Arial"/>
              </w:rPr>
              <w:t>Дружбы</w:t>
            </w:r>
            <w:r w:rsidRPr="000E4C57">
              <w:rPr>
                <w:rFonts w:cs="Arial"/>
              </w:rPr>
              <w:t xml:space="preserve">, </w:t>
            </w:r>
            <w:r>
              <w:rPr>
                <w:rFonts w:cs="Arial"/>
              </w:rPr>
              <w:t>1</w:t>
            </w:r>
            <w:r w:rsidRPr="000E4C57">
              <w:rPr>
                <w:rFonts w:cs="Arial"/>
              </w:rPr>
              <w:t>к</w:t>
            </w:r>
          </w:p>
          <w:p w:rsidR="00B64F7F" w:rsidRPr="007E2CB0" w:rsidRDefault="00F76408" w:rsidP="00F76408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 xml:space="preserve">45390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39.609015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B64F7F" w:rsidRPr="00A608E2" w:rsidRDefault="00F7640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9,75</w:t>
            </w:r>
          </w:p>
        </w:tc>
        <w:tc>
          <w:tcPr>
            <w:tcW w:w="981" w:type="dxa"/>
          </w:tcPr>
          <w:p w:rsidR="00B64F7F" w:rsidRPr="00A608E2" w:rsidRDefault="00F7640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91" w:type="dxa"/>
          </w:tcPr>
          <w:p w:rsidR="00B64F7F" w:rsidRPr="00A608E2" w:rsidRDefault="00B64F7F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3479C8" w:rsidRPr="00A608E2" w:rsidTr="005816D5">
        <w:trPr>
          <w:trHeight w:val="460"/>
        </w:trPr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9211" w:type="dxa"/>
          </w:tcPr>
          <w:p w:rsidR="00F76408" w:rsidRPr="000E4C57" w:rsidRDefault="00F76408" w:rsidP="00F76408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Контейнерная площадка № 22 - п</w:t>
            </w:r>
            <w:r w:rsidRPr="000E4C57">
              <w:rPr>
                <w:rFonts w:cs="Arial"/>
              </w:rPr>
              <w:t xml:space="preserve">. </w:t>
            </w:r>
            <w:proofErr w:type="gramStart"/>
            <w:r>
              <w:rPr>
                <w:rFonts w:cs="Arial"/>
              </w:rPr>
              <w:t>Ворошиловский</w:t>
            </w:r>
            <w:proofErr w:type="gramEnd"/>
            <w:r w:rsidRPr="000E4C57">
              <w:rPr>
                <w:rFonts w:cs="Arial"/>
              </w:rPr>
              <w:t xml:space="preserve">, ул. </w:t>
            </w:r>
            <w:r>
              <w:rPr>
                <w:rFonts w:cs="Arial"/>
              </w:rPr>
              <w:t>Ульяновская</w:t>
            </w:r>
            <w:r w:rsidRPr="000E4C57">
              <w:rPr>
                <w:rFonts w:cs="Arial"/>
              </w:rPr>
              <w:t xml:space="preserve">, </w:t>
            </w:r>
            <w:r>
              <w:rPr>
                <w:rFonts w:cs="Arial"/>
              </w:rPr>
              <w:t>29</w:t>
            </w:r>
            <w:r w:rsidRPr="000E4C57">
              <w:rPr>
                <w:rFonts w:cs="Arial"/>
              </w:rPr>
              <w:t>к</w:t>
            </w:r>
          </w:p>
          <w:p w:rsidR="003479C8" w:rsidRPr="00A608E2" w:rsidRDefault="00F76408" w:rsidP="00F76408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 xml:space="preserve">42844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39.609490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3479C8" w:rsidRPr="00A608E2" w:rsidRDefault="003479C8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3479C8" w:rsidRPr="00A608E2" w:rsidTr="005816D5">
        <w:trPr>
          <w:trHeight w:val="460"/>
        </w:trPr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9211" w:type="dxa"/>
          </w:tcPr>
          <w:p w:rsidR="00F76408" w:rsidRPr="000E4C57" w:rsidRDefault="003479C8" w:rsidP="00F76408">
            <w:pPr>
              <w:ind w:firstLine="0"/>
              <w:rPr>
                <w:rFonts w:cs="Arial"/>
              </w:rPr>
            </w:pPr>
            <w:r w:rsidRPr="00A608E2">
              <w:rPr>
                <w:rFonts w:cs="Arial"/>
              </w:rPr>
              <w:t xml:space="preserve">Контейнерная площадка № 23 - </w:t>
            </w:r>
            <w:r w:rsidR="00F76408">
              <w:rPr>
                <w:rFonts w:cs="Arial"/>
              </w:rPr>
              <w:t>п</w:t>
            </w:r>
            <w:r w:rsidR="00F76408" w:rsidRPr="000E4C57">
              <w:rPr>
                <w:rFonts w:cs="Arial"/>
              </w:rPr>
              <w:t xml:space="preserve">. </w:t>
            </w:r>
            <w:proofErr w:type="gramStart"/>
            <w:r w:rsidR="00F76408">
              <w:rPr>
                <w:rFonts w:cs="Arial"/>
              </w:rPr>
              <w:t>Ворошиловский</w:t>
            </w:r>
            <w:proofErr w:type="gramEnd"/>
            <w:r w:rsidR="00F76408" w:rsidRPr="000E4C57">
              <w:rPr>
                <w:rFonts w:cs="Arial"/>
              </w:rPr>
              <w:t xml:space="preserve">, ул. </w:t>
            </w:r>
            <w:r w:rsidR="00F76408">
              <w:rPr>
                <w:rFonts w:cs="Arial"/>
              </w:rPr>
              <w:t>Верхняя</w:t>
            </w:r>
            <w:r w:rsidR="00F76408" w:rsidRPr="000E4C57">
              <w:rPr>
                <w:rFonts w:cs="Arial"/>
              </w:rPr>
              <w:t xml:space="preserve">, </w:t>
            </w:r>
            <w:r w:rsidR="00F76408">
              <w:rPr>
                <w:rFonts w:cs="Arial"/>
              </w:rPr>
              <w:t>4</w:t>
            </w:r>
            <w:r w:rsidR="00F76408" w:rsidRPr="000E4C57">
              <w:rPr>
                <w:rFonts w:cs="Arial"/>
              </w:rPr>
              <w:t>к</w:t>
            </w:r>
          </w:p>
          <w:p w:rsidR="003479C8" w:rsidRPr="00A608E2" w:rsidRDefault="00F76408" w:rsidP="00F76408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 xml:space="preserve">42506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39.613285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3479C8" w:rsidRPr="00A608E2" w:rsidRDefault="003479C8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3479C8" w:rsidRPr="00A608E2" w:rsidTr="005816D5">
        <w:trPr>
          <w:trHeight w:val="460"/>
        </w:trPr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9211" w:type="dxa"/>
          </w:tcPr>
          <w:p w:rsidR="00F76408" w:rsidRPr="000E4C57" w:rsidRDefault="003479C8" w:rsidP="00F76408">
            <w:pPr>
              <w:ind w:firstLine="0"/>
              <w:rPr>
                <w:rFonts w:cs="Arial"/>
              </w:rPr>
            </w:pPr>
            <w:r w:rsidRPr="00A608E2">
              <w:rPr>
                <w:rFonts w:cs="Arial"/>
              </w:rPr>
              <w:t xml:space="preserve">Контейнерная площадка № 24 - </w:t>
            </w:r>
            <w:r w:rsidR="00F76408">
              <w:rPr>
                <w:rFonts w:cs="Arial"/>
              </w:rPr>
              <w:t>п</w:t>
            </w:r>
            <w:r w:rsidR="00F76408" w:rsidRPr="000E4C57">
              <w:rPr>
                <w:rFonts w:cs="Arial"/>
              </w:rPr>
              <w:t xml:space="preserve">. </w:t>
            </w:r>
            <w:proofErr w:type="gramStart"/>
            <w:r w:rsidR="00F76408">
              <w:rPr>
                <w:rFonts w:cs="Arial"/>
              </w:rPr>
              <w:t>Ворошиловский</w:t>
            </w:r>
            <w:proofErr w:type="gramEnd"/>
            <w:r w:rsidR="00F76408" w:rsidRPr="000E4C57">
              <w:rPr>
                <w:rFonts w:cs="Arial"/>
              </w:rPr>
              <w:t xml:space="preserve">, ул. </w:t>
            </w:r>
            <w:r w:rsidR="00F76408">
              <w:rPr>
                <w:rFonts w:cs="Arial"/>
              </w:rPr>
              <w:t>Молодежная</w:t>
            </w:r>
            <w:r w:rsidR="00F76408" w:rsidRPr="000E4C57">
              <w:rPr>
                <w:rFonts w:cs="Arial"/>
              </w:rPr>
              <w:t xml:space="preserve">, </w:t>
            </w:r>
            <w:r w:rsidR="00F76408">
              <w:rPr>
                <w:rFonts w:cs="Arial"/>
              </w:rPr>
              <w:t>2</w:t>
            </w:r>
            <w:r w:rsidR="00F76408" w:rsidRPr="000E4C57">
              <w:rPr>
                <w:rFonts w:cs="Arial"/>
              </w:rPr>
              <w:t>к</w:t>
            </w:r>
          </w:p>
          <w:p w:rsidR="003479C8" w:rsidRPr="00A608E2" w:rsidRDefault="00F76408" w:rsidP="00F76408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 xml:space="preserve">40178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39.615303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3479C8" w:rsidRPr="00A608E2" w:rsidRDefault="003479C8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3479C8" w:rsidRPr="00A608E2" w:rsidTr="005816D5">
        <w:trPr>
          <w:trHeight w:val="460"/>
        </w:trPr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9211" w:type="dxa"/>
          </w:tcPr>
          <w:p w:rsidR="00F76408" w:rsidRPr="000E4C57" w:rsidRDefault="003479C8" w:rsidP="00F76408">
            <w:pPr>
              <w:ind w:firstLine="0"/>
              <w:rPr>
                <w:rFonts w:cs="Arial"/>
              </w:rPr>
            </w:pPr>
            <w:r w:rsidRPr="00A608E2">
              <w:rPr>
                <w:rFonts w:cs="Arial"/>
              </w:rPr>
              <w:t xml:space="preserve">Контейнерная площадка № 25 - </w:t>
            </w:r>
            <w:r w:rsidR="00F76408">
              <w:rPr>
                <w:rFonts w:cs="Arial"/>
              </w:rPr>
              <w:t>п</w:t>
            </w:r>
            <w:r w:rsidR="00F76408" w:rsidRPr="000E4C57">
              <w:rPr>
                <w:rFonts w:cs="Arial"/>
              </w:rPr>
              <w:t xml:space="preserve">. </w:t>
            </w:r>
            <w:proofErr w:type="gramStart"/>
            <w:r w:rsidR="00F76408">
              <w:rPr>
                <w:rFonts w:cs="Arial"/>
              </w:rPr>
              <w:t>Ворошиловский</w:t>
            </w:r>
            <w:proofErr w:type="gramEnd"/>
            <w:r w:rsidR="00F76408" w:rsidRPr="000E4C57">
              <w:rPr>
                <w:rFonts w:cs="Arial"/>
              </w:rPr>
              <w:t xml:space="preserve">, ул. </w:t>
            </w:r>
            <w:r w:rsidR="00F76408">
              <w:rPr>
                <w:rFonts w:cs="Arial"/>
              </w:rPr>
              <w:t>Новая</w:t>
            </w:r>
            <w:r w:rsidR="00F76408" w:rsidRPr="000E4C57">
              <w:rPr>
                <w:rFonts w:cs="Arial"/>
              </w:rPr>
              <w:t xml:space="preserve">, </w:t>
            </w:r>
            <w:r w:rsidR="00F76408">
              <w:rPr>
                <w:rFonts w:cs="Arial"/>
              </w:rPr>
              <w:t>5</w:t>
            </w:r>
            <w:r w:rsidR="00F76408" w:rsidRPr="000E4C57">
              <w:rPr>
                <w:rFonts w:cs="Arial"/>
              </w:rPr>
              <w:t>к</w:t>
            </w:r>
          </w:p>
          <w:p w:rsidR="003479C8" w:rsidRPr="00A608E2" w:rsidRDefault="00F76408" w:rsidP="00F76408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 xml:space="preserve">42279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39.616279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3479C8" w:rsidRPr="00A608E2" w:rsidRDefault="003479C8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3479C8" w:rsidRPr="00A608E2" w:rsidTr="005816D5">
        <w:trPr>
          <w:trHeight w:val="460"/>
        </w:trPr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9211" w:type="dxa"/>
          </w:tcPr>
          <w:p w:rsidR="008E5A3F" w:rsidRPr="000E4C57" w:rsidRDefault="003479C8" w:rsidP="008E5A3F">
            <w:pPr>
              <w:ind w:firstLine="0"/>
              <w:rPr>
                <w:rFonts w:cs="Arial"/>
              </w:rPr>
            </w:pPr>
            <w:r w:rsidRPr="00A608E2">
              <w:rPr>
                <w:rFonts w:cs="Arial"/>
              </w:rPr>
              <w:t xml:space="preserve">Контейнерная площадка № 26 - </w:t>
            </w:r>
            <w:r w:rsidR="008E5A3F">
              <w:rPr>
                <w:rFonts w:cs="Arial"/>
              </w:rPr>
              <w:t>п</w:t>
            </w:r>
            <w:r w:rsidR="008E5A3F" w:rsidRPr="000E4C57">
              <w:rPr>
                <w:rFonts w:cs="Arial"/>
              </w:rPr>
              <w:t xml:space="preserve">. </w:t>
            </w:r>
            <w:proofErr w:type="gramStart"/>
            <w:r w:rsidR="008E5A3F">
              <w:rPr>
                <w:rFonts w:cs="Arial"/>
              </w:rPr>
              <w:t>Ворошиловский</w:t>
            </w:r>
            <w:proofErr w:type="gramEnd"/>
          </w:p>
          <w:p w:rsidR="003479C8" w:rsidRPr="00A608E2" w:rsidRDefault="008E5A3F" w:rsidP="008E5A3F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 xml:space="preserve">44929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39.625351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3479C8" w:rsidRPr="00A608E2" w:rsidRDefault="003479C8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3479C8" w:rsidRPr="00A608E2" w:rsidTr="005816D5">
        <w:trPr>
          <w:trHeight w:val="460"/>
        </w:trPr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9211" w:type="dxa"/>
          </w:tcPr>
          <w:p w:rsidR="008E5A3F" w:rsidRPr="000E4C57" w:rsidRDefault="003479C8" w:rsidP="008E5A3F">
            <w:pPr>
              <w:ind w:firstLine="0"/>
              <w:rPr>
                <w:rFonts w:cs="Arial"/>
              </w:rPr>
            </w:pPr>
            <w:r w:rsidRPr="00A608E2">
              <w:rPr>
                <w:rFonts w:cs="Arial"/>
              </w:rPr>
              <w:t xml:space="preserve">Контейнерная площадка № 27 - </w:t>
            </w:r>
            <w:r w:rsidR="008E5A3F">
              <w:rPr>
                <w:rFonts w:cs="Arial"/>
              </w:rPr>
              <w:t>п</w:t>
            </w:r>
            <w:r w:rsidR="008E5A3F" w:rsidRPr="000E4C57">
              <w:rPr>
                <w:rFonts w:cs="Arial"/>
              </w:rPr>
              <w:t xml:space="preserve">. </w:t>
            </w:r>
            <w:proofErr w:type="spellStart"/>
            <w:r w:rsidR="008E5A3F">
              <w:rPr>
                <w:rFonts w:cs="Arial"/>
              </w:rPr>
              <w:t>Райновское</w:t>
            </w:r>
            <w:proofErr w:type="spellEnd"/>
            <w:r w:rsidR="008E5A3F" w:rsidRPr="000E4C57">
              <w:rPr>
                <w:rFonts w:cs="Arial"/>
              </w:rPr>
              <w:t xml:space="preserve">, ул. </w:t>
            </w:r>
            <w:r w:rsidR="008E5A3F">
              <w:rPr>
                <w:rFonts w:cs="Arial"/>
              </w:rPr>
              <w:t>Нижняя</w:t>
            </w:r>
            <w:r w:rsidR="008E5A3F" w:rsidRPr="000E4C57">
              <w:rPr>
                <w:rFonts w:cs="Arial"/>
              </w:rPr>
              <w:t xml:space="preserve">, </w:t>
            </w:r>
            <w:r w:rsidR="008E5A3F">
              <w:rPr>
                <w:rFonts w:cs="Arial"/>
              </w:rPr>
              <w:t>2</w:t>
            </w:r>
            <w:r w:rsidR="008E5A3F" w:rsidRPr="000E4C57">
              <w:rPr>
                <w:rFonts w:cs="Arial"/>
              </w:rPr>
              <w:t>к</w:t>
            </w:r>
          </w:p>
          <w:p w:rsidR="003479C8" w:rsidRPr="00A608E2" w:rsidRDefault="008E5A3F" w:rsidP="008E5A3F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 xml:space="preserve">59972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39.657375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3479C8" w:rsidRPr="00A608E2" w:rsidRDefault="003479C8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3479C8" w:rsidRPr="00A608E2" w:rsidTr="005816D5">
        <w:trPr>
          <w:trHeight w:val="460"/>
        </w:trPr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9211" w:type="dxa"/>
          </w:tcPr>
          <w:p w:rsidR="008E5A3F" w:rsidRPr="000E4C57" w:rsidRDefault="008E5A3F" w:rsidP="008E5A3F">
            <w:pPr>
              <w:ind w:firstLine="0"/>
              <w:rPr>
                <w:rFonts w:cs="Arial"/>
              </w:rPr>
            </w:pPr>
            <w:r w:rsidRPr="00A608E2">
              <w:rPr>
                <w:rFonts w:cs="Arial"/>
              </w:rPr>
              <w:t xml:space="preserve">Контейнерная площадка № 27 - </w:t>
            </w:r>
            <w:r>
              <w:rPr>
                <w:rFonts w:cs="Arial"/>
              </w:rPr>
              <w:t>п</w:t>
            </w:r>
            <w:r w:rsidRPr="000E4C57">
              <w:rPr>
                <w:rFonts w:cs="Arial"/>
              </w:rPr>
              <w:t xml:space="preserve">. </w:t>
            </w:r>
            <w:proofErr w:type="spellStart"/>
            <w:r>
              <w:rPr>
                <w:rFonts w:cs="Arial"/>
              </w:rPr>
              <w:t>Райновское</w:t>
            </w:r>
            <w:proofErr w:type="spellEnd"/>
            <w:r w:rsidRPr="000E4C57">
              <w:rPr>
                <w:rFonts w:cs="Arial"/>
              </w:rPr>
              <w:t xml:space="preserve">, ул. </w:t>
            </w:r>
            <w:r>
              <w:rPr>
                <w:rFonts w:cs="Arial"/>
              </w:rPr>
              <w:t>Нижняя</w:t>
            </w:r>
            <w:r w:rsidRPr="000E4C57">
              <w:rPr>
                <w:rFonts w:cs="Arial"/>
              </w:rPr>
              <w:t xml:space="preserve">, </w:t>
            </w:r>
            <w:r>
              <w:rPr>
                <w:rFonts w:cs="Arial"/>
              </w:rPr>
              <w:t>12</w:t>
            </w:r>
            <w:r w:rsidRPr="000E4C57">
              <w:rPr>
                <w:rFonts w:cs="Arial"/>
              </w:rPr>
              <w:t>к</w:t>
            </w:r>
          </w:p>
          <w:p w:rsidR="003479C8" w:rsidRPr="00A608E2" w:rsidRDefault="008E5A3F" w:rsidP="008E5A3F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 xml:space="preserve">56702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39.664411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3479C8" w:rsidRPr="00A608E2" w:rsidRDefault="003479C8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3479C8" w:rsidRPr="00A608E2" w:rsidTr="005816D5">
        <w:trPr>
          <w:trHeight w:val="460"/>
        </w:trPr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9211" w:type="dxa"/>
          </w:tcPr>
          <w:p w:rsidR="008E5A3F" w:rsidRPr="000E4C57" w:rsidRDefault="003479C8" w:rsidP="008E5A3F">
            <w:pPr>
              <w:ind w:firstLine="0"/>
              <w:rPr>
                <w:rFonts w:cs="Arial"/>
              </w:rPr>
            </w:pPr>
            <w:r w:rsidRPr="00A608E2">
              <w:rPr>
                <w:rFonts w:cs="Arial"/>
              </w:rPr>
              <w:t xml:space="preserve">Контейнерная площадка № 29 - </w:t>
            </w:r>
            <w:r w:rsidR="008E5A3F">
              <w:rPr>
                <w:rFonts w:cs="Arial"/>
              </w:rPr>
              <w:t>п</w:t>
            </w:r>
            <w:r w:rsidR="008E5A3F" w:rsidRPr="000E4C57">
              <w:rPr>
                <w:rFonts w:cs="Arial"/>
              </w:rPr>
              <w:t xml:space="preserve">. </w:t>
            </w:r>
            <w:proofErr w:type="spellStart"/>
            <w:r w:rsidR="008E5A3F">
              <w:rPr>
                <w:rFonts w:cs="Arial"/>
              </w:rPr>
              <w:t>Райновское</w:t>
            </w:r>
            <w:proofErr w:type="spellEnd"/>
            <w:r w:rsidR="008E5A3F" w:rsidRPr="000E4C57">
              <w:rPr>
                <w:rFonts w:cs="Arial"/>
              </w:rPr>
              <w:t xml:space="preserve">, ул. </w:t>
            </w:r>
            <w:r w:rsidR="008E5A3F">
              <w:rPr>
                <w:rFonts w:cs="Arial"/>
              </w:rPr>
              <w:t>Нижняя</w:t>
            </w:r>
            <w:r w:rsidR="008E5A3F" w:rsidRPr="000E4C57">
              <w:rPr>
                <w:rFonts w:cs="Arial"/>
              </w:rPr>
              <w:t xml:space="preserve">, </w:t>
            </w:r>
            <w:r w:rsidR="008E5A3F">
              <w:rPr>
                <w:rFonts w:cs="Arial"/>
              </w:rPr>
              <w:t>43</w:t>
            </w:r>
            <w:r w:rsidR="008E5A3F" w:rsidRPr="000E4C57">
              <w:rPr>
                <w:rFonts w:cs="Arial"/>
              </w:rPr>
              <w:t>к</w:t>
            </w:r>
          </w:p>
          <w:p w:rsidR="003479C8" w:rsidRPr="00A608E2" w:rsidRDefault="008E5A3F" w:rsidP="008E5A3F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 xml:space="preserve">54246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39.670129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3479C8" w:rsidRPr="00A608E2" w:rsidRDefault="003479C8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3479C8" w:rsidRPr="00A608E2" w:rsidTr="005816D5">
        <w:trPr>
          <w:trHeight w:val="460"/>
        </w:trPr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9211" w:type="dxa"/>
          </w:tcPr>
          <w:p w:rsidR="008E5A3F" w:rsidRPr="000E4C57" w:rsidRDefault="003479C8" w:rsidP="008E5A3F">
            <w:pPr>
              <w:ind w:firstLine="0"/>
              <w:rPr>
                <w:rFonts w:cs="Arial"/>
              </w:rPr>
            </w:pPr>
            <w:r w:rsidRPr="00A608E2">
              <w:rPr>
                <w:rFonts w:cs="Arial"/>
              </w:rPr>
              <w:t xml:space="preserve">Контейнерная площадка № 30 - </w:t>
            </w:r>
            <w:r w:rsidR="008E5A3F">
              <w:rPr>
                <w:rFonts w:cs="Arial"/>
              </w:rPr>
              <w:t>п</w:t>
            </w:r>
            <w:r w:rsidR="008E5A3F" w:rsidRPr="000E4C57">
              <w:rPr>
                <w:rFonts w:cs="Arial"/>
              </w:rPr>
              <w:t xml:space="preserve">. </w:t>
            </w:r>
            <w:proofErr w:type="spellStart"/>
            <w:r w:rsidR="008E5A3F">
              <w:rPr>
                <w:rFonts w:cs="Arial"/>
              </w:rPr>
              <w:t>Райновское</w:t>
            </w:r>
            <w:proofErr w:type="spellEnd"/>
            <w:r w:rsidR="008E5A3F" w:rsidRPr="000E4C57">
              <w:rPr>
                <w:rFonts w:cs="Arial"/>
              </w:rPr>
              <w:t xml:space="preserve">, ул. </w:t>
            </w:r>
            <w:r w:rsidR="008E5A3F">
              <w:rPr>
                <w:rFonts w:cs="Arial"/>
              </w:rPr>
              <w:t>Верхняя</w:t>
            </w:r>
            <w:r w:rsidR="008E5A3F" w:rsidRPr="000E4C57">
              <w:rPr>
                <w:rFonts w:cs="Arial"/>
              </w:rPr>
              <w:t xml:space="preserve">, </w:t>
            </w:r>
            <w:r w:rsidR="008E5A3F">
              <w:rPr>
                <w:rFonts w:cs="Arial"/>
              </w:rPr>
              <w:t>7</w:t>
            </w:r>
            <w:r w:rsidR="008E5A3F" w:rsidRPr="000E4C57">
              <w:rPr>
                <w:rFonts w:cs="Arial"/>
              </w:rPr>
              <w:t>к</w:t>
            </w:r>
          </w:p>
          <w:p w:rsidR="003479C8" w:rsidRPr="00A608E2" w:rsidRDefault="008E5A3F" w:rsidP="008E5A3F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 xml:space="preserve">52466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39.667814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3479C8" w:rsidRPr="00A608E2" w:rsidRDefault="003479C8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3479C8" w:rsidRPr="00A608E2" w:rsidTr="005816D5">
        <w:trPr>
          <w:trHeight w:val="460"/>
        </w:trPr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9211" w:type="dxa"/>
          </w:tcPr>
          <w:p w:rsidR="008E5A3F" w:rsidRPr="000E4C57" w:rsidRDefault="003479C8" w:rsidP="008E5A3F">
            <w:pPr>
              <w:ind w:firstLine="0"/>
              <w:rPr>
                <w:rFonts w:cs="Arial"/>
              </w:rPr>
            </w:pPr>
            <w:r w:rsidRPr="00A608E2">
              <w:rPr>
                <w:rFonts w:cs="Arial"/>
              </w:rPr>
              <w:t xml:space="preserve">Контейнерная площадка № 31 - </w:t>
            </w:r>
            <w:r w:rsidR="008E5A3F">
              <w:rPr>
                <w:rFonts w:cs="Arial"/>
              </w:rPr>
              <w:t>п</w:t>
            </w:r>
            <w:r w:rsidR="008E5A3F" w:rsidRPr="000E4C57">
              <w:rPr>
                <w:rFonts w:cs="Arial"/>
              </w:rPr>
              <w:t xml:space="preserve">. </w:t>
            </w:r>
            <w:proofErr w:type="spellStart"/>
            <w:r w:rsidR="008E5A3F">
              <w:rPr>
                <w:rFonts w:cs="Arial"/>
              </w:rPr>
              <w:t>Райновское</w:t>
            </w:r>
            <w:proofErr w:type="spellEnd"/>
            <w:r w:rsidR="008E5A3F" w:rsidRPr="000E4C57">
              <w:rPr>
                <w:rFonts w:cs="Arial"/>
              </w:rPr>
              <w:t xml:space="preserve">, ул. </w:t>
            </w:r>
            <w:r w:rsidR="008E5A3F">
              <w:rPr>
                <w:rFonts w:cs="Arial"/>
              </w:rPr>
              <w:t>Верхняя</w:t>
            </w:r>
            <w:r w:rsidR="008E5A3F" w:rsidRPr="000E4C57">
              <w:rPr>
                <w:rFonts w:cs="Arial"/>
              </w:rPr>
              <w:t xml:space="preserve">, </w:t>
            </w:r>
            <w:r w:rsidR="008E5A3F">
              <w:rPr>
                <w:rFonts w:cs="Arial"/>
              </w:rPr>
              <w:t>60</w:t>
            </w:r>
            <w:r w:rsidR="008E5A3F" w:rsidRPr="000E4C57">
              <w:rPr>
                <w:rFonts w:cs="Arial"/>
              </w:rPr>
              <w:t>к</w:t>
            </w:r>
          </w:p>
          <w:p w:rsidR="003479C8" w:rsidRPr="00A608E2" w:rsidRDefault="008E5A3F" w:rsidP="008E5A3F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 xml:space="preserve">54276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39.662737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3479C8" w:rsidRPr="00A608E2" w:rsidRDefault="008E5A3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9,75</w:t>
            </w:r>
          </w:p>
        </w:tc>
        <w:tc>
          <w:tcPr>
            <w:tcW w:w="981" w:type="dxa"/>
          </w:tcPr>
          <w:p w:rsidR="003479C8" w:rsidRPr="00A608E2" w:rsidRDefault="008E5A3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91" w:type="dxa"/>
          </w:tcPr>
          <w:p w:rsidR="003479C8" w:rsidRPr="00A608E2" w:rsidRDefault="003479C8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3479C8" w:rsidRPr="00A608E2" w:rsidTr="005816D5">
        <w:trPr>
          <w:trHeight w:val="460"/>
        </w:trPr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9211" w:type="dxa"/>
          </w:tcPr>
          <w:p w:rsidR="008E5A3F" w:rsidRPr="000E4C57" w:rsidRDefault="003479C8" w:rsidP="008E5A3F">
            <w:pPr>
              <w:ind w:firstLine="0"/>
              <w:rPr>
                <w:rFonts w:cs="Arial"/>
              </w:rPr>
            </w:pPr>
            <w:r w:rsidRPr="00A608E2">
              <w:rPr>
                <w:rFonts w:cs="Arial"/>
              </w:rPr>
              <w:t xml:space="preserve">Контейнерная площадка № 32 - </w:t>
            </w:r>
            <w:r w:rsidR="008E5A3F">
              <w:rPr>
                <w:rFonts w:cs="Arial"/>
              </w:rPr>
              <w:t>п</w:t>
            </w:r>
            <w:r w:rsidR="008E5A3F" w:rsidRPr="000E4C57">
              <w:rPr>
                <w:rFonts w:cs="Arial"/>
              </w:rPr>
              <w:t xml:space="preserve">. </w:t>
            </w:r>
            <w:proofErr w:type="spellStart"/>
            <w:r w:rsidR="008E5A3F">
              <w:rPr>
                <w:rFonts w:cs="Arial"/>
              </w:rPr>
              <w:t>Райновское</w:t>
            </w:r>
            <w:proofErr w:type="spellEnd"/>
            <w:r w:rsidR="008E5A3F" w:rsidRPr="000E4C57">
              <w:rPr>
                <w:rFonts w:cs="Arial"/>
              </w:rPr>
              <w:t xml:space="preserve">, ул. </w:t>
            </w:r>
            <w:r w:rsidR="008E5A3F">
              <w:rPr>
                <w:rFonts w:cs="Arial"/>
              </w:rPr>
              <w:t>Верхняя</w:t>
            </w:r>
            <w:r w:rsidR="008E5A3F" w:rsidRPr="000E4C57">
              <w:rPr>
                <w:rFonts w:cs="Arial"/>
              </w:rPr>
              <w:t xml:space="preserve">, </w:t>
            </w:r>
            <w:r w:rsidR="008E5A3F">
              <w:rPr>
                <w:rFonts w:cs="Arial"/>
              </w:rPr>
              <w:t>60</w:t>
            </w:r>
            <w:r w:rsidR="008E5A3F" w:rsidRPr="000E4C57">
              <w:rPr>
                <w:rFonts w:cs="Arial"/>
              </w:rPr>
              <w:t>к</w:t>
            </w:r>
          </w:p>
          <w:p w:rsidR="003479C8" w:rsidRPr="00A608E2" w:rsidRDefault="008E5A3F" w:rsidP="008E5A3F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 xml:space="preserve">58180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39.655470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3479C8" w:rsidRPr="00A608E2" w:rsidRDefault="003479C8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3479C8" w:rsidRPr="00A608E2" w:rsidTr="005816D5">
        <w:trPr>
          <w:trHeight w:val="460"/>
        </w:trPr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9211" w:type="dxa"/>
          </w:tcPr>
          <w:p w:rsidR="008E5A3F" w:rsidRPr="000E4C57" w:rsidRDefault="003479C8" w:rsidP="008E5A3F">
            <w:pPr>
              <w:ind w:firstLine="0"/>
              <w:rPr>
                <w:rFonts w:cs="Arial"/>
              </w:rPr>
            </w:pPr>
            <w:r w:rsidRPr="00A608E2">
              <w:rPr>
                <w:rFonts w:cs="Arial"/>
              </w:rPr>
              <w:t xml:space="preserve">Контейнерная площадка № 33 - </w:t>
            </w:r>
            <w:r w:rsidR="008E5A3F">
              <w:rPr>
                <w:rFonts w:cs="Arial"/>
              </w:rPr>
              <w:t>п</w:t>
            </w:r>
            <w:r w:rsidR="008E5A3F" w:rsidRPr="000E4C57">
              <w:rPr>
                <w:rFonts w:cs="Arial"/>
              </w:rPr>
              <w:t xml:space="preserve">. </w:t>
            </w:r>
            <w:proofErr w:type="spellStart"/>
            <w:r w:rsidR="008E5A3F">
              <w:rPr>
                <w:rFonts w:cs="Arial"/>
              </w:rPr>
              <w:t>Райновское</w:t>
            </w:r>
            <w:proofErr w:type="spellEnd"/>
            <w:r w:rsidR="008E5A3F" w:rsidRPr="000E4C57">
              <w:rPr>
                <w:rFonts w:cs="Arial"/>
              </w:rPr>
              <w:t xml:space="preserve">, ул. </w:t>
            </w:r>
            <w:r w:rsidR="008E5A3F">
              <w:rPr>
                <w:rFonts w:cs="Arial"/>
              </w:rPr>
              <w:t>Верхняя</w:t>
            </w:r>
            <w:r w:rsidR="008E5A3F" w:rsidRPr="000E4C57">
              <w:rPr>
                <w:rFonts w:cs="Arial"/>
              </w:rPr>
              <w:t xml:space="preserve">, </w:t>
            </w:r>
            <w:r w:rsidR="008E5A3F">
              <w:rPr>
                <w:rFonts w:cs="Arial"/>
              </w:rPr>
              <w:t>60</w:t>
            </w:r>
            <w:r w:rsidR="008E5A3F" w:rsidRPr="000E4C57">
              <w:rPr>
                <w:rFonts w:cs="Arial"/>
              </w:rPr>
              <w:t>к</w:t>
            </w:r>
          </w:p>
          <w:p w:rsidR="003479C8" w:rsidRPr="00A608E2" w:rsidRDefault="008E5A3F" w:rsidP="008E5A3F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0D574C">
              <w:rPr>
                <w:rFonts w:ascii="Arial" w:hAnsi="Arial" w:cs="Arial"/>
                <w:sz w:val="24"/>
                <w:szCs w:val="24"/>
              </w:rPr>
              <w:t>(50.0</w:t>
            </w:r>
            <w:r>
              <w:rPr>
                <w:rFonts w:ascii="Arial" w:hAnsi="Arial" w:cs="Arial"/>
                <w:sz w:val="24"/>
                <w:szCs w:val="24"/>
              </w:rPr>
              <w:t xml:space="preserve">56323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с.ш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., 39.658336</w:t>
            </w:r>
            <w:r w:rsidRPr="000D574C">
              <w:rPr>
                <w:rFonts w:ascii="Arial" w:hAnsi="Arial" w:cs="Arial"/>
                <w:sz w:val="24"/>
                <w:szCs w:val="24"/>
              </w:rPr>
              <w:t xml:space="preserve"> в.д.)</w:t>
            </w:r>
          </w:p>
        </w:tc>
        <w:tc>
          <w:tcPr>
            <w:tcW w:w="0" w:type="auto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3479C8" w:rsidRPr="00A608E2" w:rsidRDefault="003479C8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08E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1" w:type="dxa"/>
          </w:tcPr>
          <w:p w:rsidR="003479C8" w:rsidRPr="00A608E2" w:rsidRDefault="003479C8" w:rsidP="005816D5">
            <w:pPr>
              <w:ind w:firstLine="0"/>
              <w:jc w:val="center"/>
              <w:rPr>
                <w:rFonts w:cs="Arial"/>
              </w:rPr>
            </w:pPr>
            <w:r w:rsidRPr="00A608E2">
              <w:rPr>
                <w:rFonts w:cs="Arial"/>
              </w:rPr>
              <w:t>0,75</w:t>
            </w:r>
          </w:p>
        </w:tc>
      </w:tr>
      <w:tr w:rsidR="008E5A3F" w:rsidRPr="00A608E2" w:rsidTr="005816D5">
        <w:trPr>
          <w:trHeight w:val="460"/>
        </w:trPr>
        <w:tc>
          <w:tcPr>
            <w:tcW w:w="0" w:type="auto"/>
          </w:tcPr>
          <w:p w:rsidR="008E5A3F" w:rsidRPr="00A608E2" w:rsidRDefault="008E5A3F" w:rsidP="008E5A3F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11" w:type="dxa"/>
          </w:tcPr>
          <w:p w:rsidR="008E5A3F" w:rsidRPr="00A608E2" w:rsidRDefault="008E5A3F" w:rsidP="008E5A3F">
            <w:pPr>
              <w:ind w:firstLine="0"/>
              <w:rPr>
                <w:rFonts w:cs="Arial"/>
              </w:rPr>
            </w:pPr>
          </w:p>
        </w:tc>
        <w:tc>
          <w:tcPr>
            <w:tcW w:w="0" w:type="auto"/>
          </w:tcPr>
          <w:p w:rsidR="008E5A3F" w:rsidRPr="00A608E2" w:rsidRDefault="008E5A3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</w:tcPr>
          <w:p w:rsidR="008E5A3F" w:rsidRPr="00A608E2" w:rsidRDefault="008E5A3F" w:rsidP="005816D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</w:tcPr>
          <w:p w:rsidR="008E5A3F" w:rsidRPr="00A608E2" w:rsidRDefault="008E5A3F" w:rsidP="005816D5">
            <w:pPr>
              <w:ind w:firstLine="0"/>
              <w:jc w:val="center"/>
              <w:rPr>
                <w:rFonts w:cs="Arial"/>
              </w:rPr>
            </w:pPr>
          </w:p>
        </w:tc>
      </w:tr>
    </w:tbl>
    <w:p w:rsidR="00F50D8B" w:rsidRPr="00F50D8B" w:rsidRDefault="00A624C2" w:rsidP="00F50D8B">
      <w:pPr>
        <w:ind w:firstLine="0"/>
        <w:rPr>
          <w:rFonts w:cs="Arial"/>
        </w:rPr>
      </w:pPr>
      <w:r>
        <w:rPr>
          <w:rFonts w:ascii="Times New Roman" w:eastAsia="Calibri" w:hAnsi="Times New Roman"/>
          <w:b/>
          <w:noProof/>
        </w:rPr>
      </w:r>
      <w:r w:rsidRPr="00A624C2">
        <w:rPr>
          <w:rFonts w:cs="Arial"/>
        </w:rPr>
        <w:pict>
          <v:group id="_x0000_s1128" editas="canvas" style="width:609.75pt;height:431.65pt;mso-position-horizontal-relative:char;mso-position-vertical-relative:line" coordorigin="4716,975" coordsize="6308,450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7" type="#_x0000_t75" style="position:absolute;left:4716;top:975;width:6308;height:4504" o:preferrelative="f">
              <v:fill o:detectmouseclick="t"/>
              <v:path o:extrusionok="t" o:connecttype="none"/>
              <o:lock v:ext="edit" text="t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WordArt 27" o:spid="_x0000_s1122" type="#_x0000_t136" style="position:absolute;left:5947;top:975;width:3109;height:295;visibility:visible;mso-wrap-style:none">
              <v:textpath style="font-family:&quot;Times New Roman&quot;;font-size:12pt;font-weight:bold;v-text-kern:t" trim="t" string="п.Копёнкина, ул.Копенкинская,5к&#10;"/>
            </v:shape>
            <v:shape id="Picture 7" o:spid="_x0000_s1123" type="#_x0000_t75" alt="Скриншот 19-04-2022 101810" style="position:absolute;left:4716;top:1566;width:6308;height:3913;visibility:visible">
              <v:imagedata r:id="rId8" o:title="Скриншот 19-04-2022 101810"/>
            </v:shape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AutoShape 8" o:spid="_x0000_s1124" type="#_x0000_t4" style="position:absolute;left:5709;top:3041;width:311;height:296;visibility:visible;v-text-anchor:middle" fillcolor="#4f81bd">
              <v:textbox style="mso-rotate-with-shape:t">
                <w:txbxContent>
                  <w:p w:rsidR="00A624C2" w:rsidRDefault="00A624C2" w:rsidP="00A624C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9" o:spid="_x0000_s1125" style="position:absolute;flip:y;visibility:visible" from="5889,2631" to="6417,3164">
              <v:stroke endarrow="block"/>
            </v:line>
            <v:shape id="WordArt 10" o:spid="_x0000_s1126" type="#_x0000_t136" style="position:absolute;left:6475;top:2571;width:720;height:119;visibility:visible;mso-wrap-style:none">
              <v:textpath style="font-family:&quot;Arial&quot;;font-size:10pt;font-weight:bold;v-text-kern:t" trim="t" string="площадка №1&#10;"/>
            </v:shape>
            <w10:wrap type="none"/>
            <w10:anchorlock/>
          </v:group>
        </w:pict>
      </w:r>
    </w:p>
    <w:p w:rsidR="00C918E9" w:rsidRDefault="00C918E9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A624C2">
        <w:rPr>
          <w:rFonts w:ascii="Times New Roman" w:eastAsia="Calibri" w:hAnsi="Times New Roman"/>
          <w:b/>
        </w:rPr>
        <w:pict>
          <v:group id="_x0000_s1136" editas="canvas" style="width:608.25pt;height:425pt;mso-position-horizontal-relative:char;mso-position-vertical-relative:line" coordorigin="4716,-393" coordsize="6292,4435">
            <o:lock v:ext="edit" aspectratio="t"/>
            <v:shape id="_x0000_s1135" type="#_x0000_t75" style="position:absolute;left:4716;top:-393;width:6292;height:4435" o:preferrelative="f">
              <v:fill o:detectmouseclick="t"/>
              <v:path o:extrusionok="t" o:connecttype="none"/>
              <o:lock v:ext="edit" text="t"/>
            </v:shape>
            <v:shape id="WordArt 27" o:spid="_x0000_s1129" type="#_x0000_t136" style="position:absolute;left:5947;top:-393;width:3108;height:295;visibility:visible;mso-wrap-style:none">
              <v:textpath style="font-family:&quot;Times New Roman&quot;;font-size:12pt;font-weight:bold;v-text-kern:t" trim="t" string="п.Копёнкина, ул.Копенкинская,13к&#10;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30" type="#_x0000_t202" style="position:absolute;left:6400;top:747;width:543;height:291;visibility:visible;mso-wrap-style:none" filled="f" stroked="f">
              <v:textbox style="mso-rotate-with-shape:t;mso-fit-shape-to-text:t">
                <w:txbxContent>
                  <w:p w:rsidR="00A624C2" w:rsidRDefault="00A624C2" w:rsidP="00A624C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Picture 8" o:spid="_x0000_s1131" type="#_x0000_t75" alt="Скриншот 19-04-2022 102409" style="position:absolute;left:4716;top:317;width:6292;height:3725;visibility:visible">
              <v:imagedata r:id="rId9" o:title="Скриншот 19-04-2022 102409"/>
            </v:shape>
            <v:shape id="AutoShape 9" o:spid="_x0000_s1132" type="#_x0000_t4" style="position:absolute;left:6888;top:1298;width:373;height:231;visibility:visible;v-text-anchor:middle" fillcolor="#4f81bd">
              <v:textbox style="mso-rotate-with-shape:t">
                <w:txbxContent>
                  <w:p w:rsidR="00A624C2" w:rsidRDefault="00A624C2" w:rsidP="00A624C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0" o:spid="_x0000_s1133" style="position:absolute;flip:y;visibility:visible" from="7120,908" to="7707,1323">
              <v:stroke endarrow="block"/>
            </v:line>
            <v:shape id="WordArt 11" o:spid="_x0000_s1134" type="#_x0000_t136" style="position:absolute;left:7765;top:790;width:863;height:150;visibility:visible;mso-wrap-style:none">
              <v:textpath style="font-family:&quot;Arial&quot;;font-size:12pt;font-weight:bold;v-text-kern:t" trim="t" string="площадка №2&#10;"/>
            </v:shape>
            <w10:wrap type="none"/>
            <w10:anchorlock/>
          </v:group>
        </w:pict>
      </w: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A624C2">
        <w:rPr>
          <w:rFonts w:ascii="Times New Roman" w:eastAsia="Calibri" w:hAnsi="Times New Roman"/>
          <w:b/>
        </w:rPr>
        <w:pict>
          <v:group id="_x0000_s1144" editas="canvas" style="width:575.25pt;height:426.4pt;mso-position-horizontal-relative:char;mso-position-vertical-relative:line" coordorigin="4716,243" coordsize="5951,4449">
            <o:lock v:ext="edit" aspectratio="t"/>
            <v:shape id="_x0000_s1143" type="#_x0000_t75" style="position:absolute;left:4716;top:243;width:5951;height:4449" o:preferrelative="f">
              <v:fill o:detectmouseclick="t"/>
              <v:path o:extrusionok="t" o:connecttype="none"/>
              <o:lock v:ext="edit" text="t"/>
            </v:shape>
            <v:shape id="WordArt 27" o:spid="_x0000_s1137" type="#_x0000_t136" style="position:absolute;left:5771;top:243;width:3108;height:295;visibility:visible;mso-wrap-style:none">
              <v:textpath style="font-family:&quot;Times New Roman&quot;;font-size:12pt;font-weight:bold;v-text-kern:t" trim="t" string="п.Копёнкина, ул.Копенкинская,27к&#10;"/>
            </v:shape>
            <v:shape id="Text Box 11" o:spid="_x0000_s1138" type="#_x0000_t202" style="position:absolute;left:6223;top:1383;width:542;height:291;visibility:visible;mso-wrap-style:none" filled="f" stroked="f">
              <v:textbox style="mso-rotate-with-shape:t;mso-fit-shape-to-text:t">
                <w:txbxContent>
                  <w:p w:rsidR="00A624C2" w:rsidRDefault="00A624C2" w:rsidP="00A624C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Picture 11" o:spid="_x0000_s1139" type="#_x0000_t75" alt="Скриншот 19-04-2022 102839" style="position:absolute;left:4716;top:834;width:5951;height:3858;visibility:visible">
              <v:imagedata r:id="rId10" o:title="Скриншот 19-04-2022 102839"/>
            </v:shape>
            <v:shape id="AutoShape 12" o:spid="_x0000_s1140" type="#_x0000_t4" style="position:absolute;left:8689;top:2667;width:372;height:237;visibility:visible;v-text-anchor:middle" fillcolor="#4f81bd">
              <v:textbox style="mso-rotate-with-shape:t">
                <w:txbxContent>
                  <w:p w:rsidR="00A624C2" w:rsidRDefault="00A624C2" w:rsidP="00A624C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3" o:spid="_x0000_s1141" style="position:absolute;flip:y;visibility:visible" from="8821,2432" to="9291,2728">
              <v:stroke endarrow="block"/>
            </v:line>
            <v:shape id="WordArt 14" o:spid="_x0000_s1142" type="#_x0000_t136" style="position:absolute;left:9349;top:2313;width:721;height:119;visibility:visible;mso-wrap-style:none">
              <v:textpath style="font-family:&quot;Arial&quot;;font-size:10pt;font-weight:bold;v-text-kern:t" trim="t" string="площадка №3&#10;"/>
            </v:shape>
            <w10:wrap type="none"/>
            <w10:anchorlock/>
          </v:group>
        </w:pict>
      </w: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A624C2">
        <w:rPr>
          <w:rFonts w:ascii="Times New Roman" w:eastAsia="Calibri" w:hAnsi="Times New Roman"/>
          <w:b/>
        </w:rPr>
        <w:pict>
          <v:group id="_x0000_s1152" editas="canvas" style="width:505.45pt;height:363.5pt;mso-position-horizontal-relative:char;mso-position-vertical-relative:line" coordorigin="4716,1323" coordsize="5229,3793">
            <o:lock v:ext="edit" aspectratio="t"/>
            <v:shape id="_x0000_s1151" type="#_x0000_t75" style="position:absolute;left:4716;top:1323;width:5229;height:3793" o:preferrelative="f">
              <v:fill o:detectmouseclick="t"/>
              <v:path o:extrusionok="t" o:connecttype="none"/>
              <o:lock v:ext="edit" text="t"/>
            </v:shape>
            <v:shape id="WordArt 27" o:spid="_x0000_s1145" type="#_x0000_t136" style="position:absolute;left:5419;top:1323;width:3109;height:295;visibility:visible;mso-wrap-style:none">
              <v:textpath style="font-family:&quot;Times New Roman&quot;;font-size:12pt;font-weight:bold;v-text-kern:t" trim="t" string="п.Копёнкина, ул.Копенкинская,8к&#10;"/>
            </v:shape>
            <v:shape id="Text Box 11" o:spid="_x0000_s1146" type="#_x0000_t202" style="position:absolute;left:5872;top:2463;width:543;height:291;visibility:visible;mso-wrap-style:none" filled="f" stroked="f">
              <v:textbox style="mso-rotate-with-shape:t;mso-fit-shape-to-text:t">
                <w:txbxContent>
                  <w:p w:rsidR="00A624C2" w:rsidRDefault="00A624C2" w:rsidP="00A624C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Picture 11" o:spid="_x0000_s1147" type="#_x0000_t75" alt="Скриншот 18-04-2022 132017" style="position:absolute;left:4716;top:2565;width:5229;height:2551;visibility:visible">
              <v:imagedata r:id="rId11" o:title="Скриншот 18-04-2022 132017"/>
            </v:shape>
            <v:shape id="AutoShape 12" o:spid="_x0000_s1148" type="#_x0000_t4" style="position:absolute;left:6516;top:3512;width:248;height:253;visibility:visible;v-text-anchor:middle" fillcolor="#4f81bd">
              <v:textbox style="mso-rotate-with-shape:t">
                <w:txbxContent>
                  <w:p w:rsidR="00A624C2" w:rsidRDefault="00A624C2" w:rsidP="00A624C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3" o:spid="_x0000_s1149" style="position:absolute;flip:y;visibility:visible" from="6710,3274" to="7061,3630">
              <v:stroke endarrow="block"/>
            </v:line>
            <v:shape id="WordArt 14" o:spid="_x0000_s1150" type="#_x0000_t136" style="position:absolute;left:7121;top:3157;width:720;height:118;visibility:visible;mso-wrap-style:none">
              <v:textpath style="font-family:&quot;Arial&quot;;font-size:10pt;font-weight:bold;v-text-kern:t" trim="t" string="площадка №4&#10;"/>
            </v:shape>
            <w10:wrap type="none"/>
            <w10:anchorlock/>
          </v:group>
        </w:pict>
      </w: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</w:p>
    <w:p w:rsidR="00A624C2" w:rsidRDefault="00A624C2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A624C2">
        <w:rPr>
          <w:rFonts w:ascii="Times New Roman" w:eastAsia="Calibri" w:hAnsi="Times New Roman"/>
          <w:b/>
        </w:rPr>
        <w:pict>
          <v:group id="_x0000_s1160" editas="canvas" style="width:513.7pt;height:399.6pt;mso-position-horizontal-relative:char;mso-position-vertical-relative:line" coordorigin="4716,603" coordsize="5314,4170">
            <o:lock v:ext="edit" aspectratio="t"/>
            <v:shape id="_x0000_s1159" type="#_x0000_t75" style="position:absolute;left:4716;top:603;width:5314;height:4170" o:preferrelative="f">
              <v:fill o:detectmouseclick="t"/>
              <v:path o:extrusionok="t" o:connecttype="none"/>
              <o:lock v:ext="edit" text="t"/>
            </v:shape>
            <v:shape id="Text Box 11" o:spid="_x0000_s1153" type="#_x0000_t202" style="position:absolute;left:5871;top:1684;width:543;height:291;visibility:visible;mso-wrap-style:none" filled="f" stroked="f">
              <v:textbox style="mso-rotate-with-shape:t;mso-fit-shape-to-text:t">
                <w:txbxContent>
                  <w:p w:rsidR="00A624C2" w:rsidRDefault="00A624C2" w:rsidP="00A624C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Picture 9" o:spid="_x0000_s1154" type="#_x0000_t75" alt="Скриншот 18-04-2022 132857" style="position:absolute;left:4716;top:1431;width:5314;height:3342;visibility:visible">
              <v:imagedata r:id="rId12" o:title="Скриншот 18-04-2022 132857"/>
            </v:shape>
            <v:shape id="AutoShape 10" o:spid="_x0000_s1155" type="#_x0000_t4" style="position:absolute;left:7075;top:3088;width:248;height:239;visibility:visible;v-text-anchor:middle" fillcolor="#4f81bd">
              <v:textbox style="mso-rotate-with-shape:t">
                <w:txbxContent>
                  <w:p w:rsidR="00A624C2" w:rsidRDefault="00A624C2" w:rsidP="00A624C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1" o:spid="_x0000_s1156" style="position:absolute;flip:y;visibility:visible" from="7179,2969" to="7589,3207">
              <v:stroke endarrow="block"/>
            </v:line>
            <v:shape id="WordArt 12" o:spid="_x0000_s1157" type="#_x0000_t136" style="position:absolute;left:7649;top:2851;width:720;height:119;visibility:visible;mso-wrap-style:none">
              <v:textpath style="font-family:&quot;Arial&quot;;font-size:10pt;font-weight:bold;v-text-kern:t" trim="t" string="площадка №5&#10;"/>
            </v:shape>
            <v:shape id="WordArt 27" o:spid="_x0000_s1158" type="#_x0000_t136" style="position:absolute;left:5595;top:603;width:3108;height:295;visibility:visible;mso-wrap-style:none">
              <v:textpath style="font-family:&quot;Times New Roman&quot;;font-size:12pt;font-weight:bold;v-text-kern:t" trim="t" string="п.Копёнкина, ул.Копенкинская,41к&#10;"/>
            </v:shape>
            <w10:wrap type="none"/>
            <w10:anchorlock/>
          </v:group>
        </w:pict>
      </w: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340E6C">
        <w:rPr>
          <w:rFonts w:ascii="Times New Roman" w:eastAsia="Calibri" w:hAnsi="Times New Roman"/>
          <w:b/>
        </w:rPr>
        <w:pict>
          <v:group id="_x0000_s1168" editas="canvas" style="width:593.3pt;height:428.25pt;mso-position-horizontal-relative:char;mso-position-vertical-relative:line" coordorigin="4716,603" coordsize="6138,4469">
            <o:lock v:ext="edit" aspectratio="t"/>
            <v:shape id="_x0000_s1167" type="#_x0000_t75" style="position:absolute;left:4716;top:603;width:6138;height:4469" o:preferrelative="f">
              <v:fill o:detectmouseclick="t"/>
              <v:path o:extrusionok="t" o:connecttype="none"/>
              <o:lock v:ext="edit" text="t"/>
            </v:shape>
            <v:shape id="Text Box 11" o:spid="_x0000_s1161" type="#_x0000_t202" style="position:absolute;left:6283;top:1684;width:542;height:291;visibility:visible;mso-wrap-style:none" filled="f" stroked="f">
              <v:textbox style="mso-rotate-with-shape:t;mso-fit-shape-to-text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WordArt 27" o:spid="_x0000_s1162" type="#_x0000_t136" style="position:absolute;left:6007;top:603;width:3108;height:295;visibility:visible;mso-wrap-style:none">
              <v:textpath style="font-family:&quot;Times New Roman&quot;;font-size:12pt;font-weight:bold;v-text-kern:t" trim="t" string="п.Копёнкина, ул.Копенкинская,30к&#10;"/>
            </v:shape>
            <v:shape id="Picture 9" o:spid="_x0000_s1163" type="#_x0000_t75" alt="Скриншот 19-04-2022 103447" style="position:absolute;left:4716;top:1135;width:6138;height:3937;visibility:visible">
              <v:imagedata r:id="rId13" o:title="Скриншот 19-04-2022 103447"/>
            </v:shape>
            <v:shape id="AutoShape 10" o:spid="_x0000_s1164" type="#_x0000_t4" style="position:absolute;left:8937;top:2951;width:364;height:238;visibility:visible;v-text-anchor:middle" fillcolor="#4f81bd">
              <v:textbox style="mso-rotate-with-shape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1" o:spid="_x0000_s1165" style="position:absolute;flip:x y;visibility:visible" from="8646,2437" to="9115,3029">
              <v:stroke endarrow="block"/>
            </v:line>
            <v:shape id="WordArt 12" o:spid="_x0000_s1166" type="#_x0000_t136" style="position:absolute;left:8354;top:2318;width:721;height:119;visibility:visible;mso-wrap-style:none">
              <v:textpath style="font-family:&quot;Arial&quot;;font-size:10pt;font-weight:bold;v-text-kern:t" trim="t" string="площадка №6&#10;"/>
            </v:shape>
            <w10:wrap type="none"/>
            <w10:anchorlock/>
          </v:group>
        </w:pict>
      </w: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340E6C">
        <w:rPr>
          <w:rFonts w:ascii="Times New Roman" w:eastAsia="Calibri" w:hAnsi="Times New Roman"/>
          <w:b/>
        </w:rPr>
        <w:pict>
          <v:group id="_x0000_s1176" editas="canvas" style="width:546pt;height:378.35pt;mso-position-horizontal-relative:char;mso-position-vertical-relative:line" coordorigin="4716,1323" coordsize="5648,3948">
            <o:lock v:ext="edit" aspectratio="t"/>
            <v:shape id="_x0000_s1175" type="#_x0000_t75" style="position:absolute;left:4716;top:1323;width:5648;height:3948" o:preferrelative="f">
              <v:fill o:detectmouseclick="t"/>
              <v:path o:extrusionok="t" o:connecttype="none"/>
              <o:lock v:ext="edit" text="t"/>
            </v:shape>
            <v:shape id="Text Box 11" o:spid="_x0000_s1169" type="#_x0000_t202" style="position:absolute;left:6047;top:2404;width:542;height:291;visibility:visible;mso-wrap-style:none" filled="f" stroked="f">
              <v:textbox style="mso-rotate-with-shape:t;mso-fit-shape-to-text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WordArt 27" o:spid="_x0000_s1170" type="#_x0000_t136" style="position:absolute;left:5771;top:1323;width:3108;height:295;visibility:visible;mso-wrap-style:none">
              <v:textpath style="font-family:&quot;Times New Roman&quot;;font-size:12pt;font-weight:bold;v-text-kern:t" trim="t" string="п.Копёнкина, ул.Копенкинская,40к&#10;"/>
            </v:shape>
            <v:shape id="Picture 8" o:spid="_x0000_s1171" type="#_x0000_t75" alt="Скриншот 18-04-2022 134610" style="position:absolute;left:4716;top:2328;width:5648;height:2943;visibility:visible">
              <v:imagedata r:id="rId14" o:title="Скриншот 18-04-2022 134610"/>
            </v:shape>
            <v:shape id="AutoShape 9" o:spid="_x0000_s1172" type="#_x0000_t4" style="position:absolute;left:6206;top:3953;width:246;height:187;visibility:visible;v-text-anchor:middle" fillcolor="#4f81bd">
              <v:textbox style="mso-rotate-with-shape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0" o:spid="_x0000_s1173" style="position:absolute;flip:x y;visibility:visible" from="5537,3926" to="6358,4044">
              <v:stroke endarrow="block"/>
            </v:line>
            <v:shape id="WordArt 11" o:spid="_x0000_s1174" type="#_x0000_t136" style="position:absolute;left:4774;top:3808;width:720;height:118;visibility:visible;mso-wrap-style:none">
              <v:textpath style="font-family:&quot;Arial&quot;;font-size:10pt;font-weight:bold;v-text-kern:t" trim="t" string="площадка №7&#10;"/>
            </v:shape>
            <w10:wrap type="none"/>
            <w10:anchorlock/>
          </v:group>
        </w:pict>
      </w: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340E6C">
        <w:rPr>
          <w:rFonts w:ascii="Times New Roman" w:eastAsia="Calibri" w:hAnsi="Times New Roman"/>
          <w:b/>
        </w:rPr>
        <w:pict>
          <v:group id="_x0000_s1184" editas="canvas" style="width:529.45pt;height:430.9pt;mso-position-horizontal-relative:char;mso-position-vertical-relative:line" coordorigin="4716,243" coordsize="5477,4496">
            <o:lock v:ext="edit" aspectratio="t"/>
            <v:shape id="_x0000_s1183" type="#_x0000_t75" style="position:absolute;left:4716;top:243;width:5477;height:4496" o:preferrelative="f">
              <v:fill o:detectmouseclick="t"/>
              <v:path o:extrusionok="t" o:connecttype="none"/>
              <o:lock v:ext="edit" text="t"/>
            </v:shape>
            <v:shape id="WordArt 27" o:spid="_x0000_s1177" type="#_x0000_t136" style="position:absolute;left:5654;top:243;width:3109;height:295;visibility:visible;mso-wrap-style:none">
              <v:textpath style="font-family:&quot;Times New Roman&quot;;font-size:12pt;font-weight:bold;v-text-kern:t" trim="t" string="п.Копёнкина, ул.Рабочая,5к&#10;"/>
            </v:shape>
            <v:shape id="Text Box 11" o:spid="_x0000_s1178" type="#_x0000_t202" style="position:absolute;left:6107;top:1383;width:542;height:291;visibility:visible;mso-wrap-style:none" filled="f" stroked="f">
              <v:textbox style="mso-rotate-with-shape:t;mso-fit-shape-to-text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Picture 8" o:spid="_x0000_s1179" type="#_x0000_t75" alt="Скриншот 19-04-2022 103936" style="position:absolute;left:4716;top:834;width:5477;height:3905;visibility:visible">
              <v:imagedata r:id="rId15" o:title="Скриншот 19-04-2022 103936"/>
            </v:shape>
            <v:shape id="AutoShape 9" o:spid="_x0000_s1180" type="#_x0000_t4" style="position:absolute;left:8192;top:2591;width:310;height:187;visibility:visible;v-text-anchor:middle" fillcolor="#4f81bd">
              <v:textbox style="mso-rotate-with-shape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0" o:spid="_x0000_s1181" style="position:absolute;flip:x y;visibility:visible" from="7884,2432" to="8353,2667">
              <v:stroke endarrow="block"/>
            </v:line>
            <v:shape id="WordArt 11" o:spid="_x0000_s1182" type="#_x0000_t136" style="position:absolute;left:7532;top:2313;width:720;height:119;visibility:visible;mso-wrap-style:none">
              <v:textpath style="font-family:&quot;Arial&quot;;font-size:10pt;font-weight:bold;v-text-kern:t" trim="t" string="площадка №8&#10;"/>
            </v:shape>
            <w10:wrap type="none"/>
            <w10:anchorlock/>
          </v:group>
        </w:pict>
      </w: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340E6C">
        <w:rPr>
          <w:rFonts w:ascii="Times New Roman" w:eastAsia="Calibri" w:hAnsi="Times New Roman"/>
          <w:b/>
        </w:rPr>
        <w:pict>
          <v:group id="_x0000_s1192" editas="canvas" style="width:556.45pt;height:6in;mso-position-horizontal-relative:char;mso-position-vertical-relative:line" coordorigin="4716,243" coordsize="5756,4508">
            <o:lock v:ext="edit" aspectratio="t"/>
            <v:shape id="_x0000_s1191" type="#_x0000_t75" style="position:absolute;left:4716;top:243;width:5756;height:4508" o:preferrelative="f">
              <v:fill o:detectmouseclick="t"/>
              <v:path o:extrusionok="t" o:connecttype="none"/>
              <o:lock v:ext="edit" text="t"/>
            </v:shape>
            <v:shape id="WordArt 27" o:spid="_x0000_s1185" type="#_x0000_t136" style="position:absolute;left:5654;top:243;width:3109;height:295;visibility:visible;mso-wrap-style:none">
              <v:textpath style="font-family:&quot;Times New Roman&quot;;font-size:12pt;font-weight:bold;v-text-kern:t" trim="t" string="п.Копёнкина, ул.Веселова,5к&#10;"/>
            </v:shape>
            <v:shape id="Text Box 11" o:spid="_x0000_s1186" type="#_x0000_t202" style="position:absolute;left:6107;top:1383;width:542;height:291;visibility:visible;mso-wrap-style:none" filled="f" stroked="f">
              <v:textbox style="mso-rotate-with-shape:t;mso-fit-shape-to-text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Picture 11" o:spid="_x0000_s1187" type="#_x0000_t75" alt="Скриншот 19-04-2022 104347" style="position:absolute;left:4716;top:775;width:5756;height:3976;visibility:visible">
              <v:imagedata r:id="rId16" o:title="Скриншот 19-04-2022 104347"/>
            </v:shape>
            <v:shape id="AutoShape 12" o:spid="_x0000_s1188" type="#_x0000_t4" style="position:absolute;left:8502;top:2591;width:248;height:178;visibility:visible;v-text-anchor:middle" fillcolor="#4f81bd">
              <v:textbox style="mso-rotate-with-shape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4" o:spid="_x0000_s1189" style="position:absolute;flip:y;visibility:visible" from="8645,2432" to="9056,2668">
              <v:stroke endarrow="block"/>
            </v:line>
            <v:shape id="WordArt 15" o:spid="_x0000_s1190" type="#_x0000_t136" style="position:absolute;left:8938;top:2254;width:721;height:119;visibility:visible;mso-wrap-style:none">
              <v:textpath style="font-family:&quot;Arial&quot;;font-size:10pt;font-weight:bold;v-text-kern:t" trim="t" string="площадка №9&#10;"/>
            </v:shape>
            <w10:wrap type="none"/>
            <w10:anchorlock/>
          </v:group>
        </w:pict>
      </w: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340E6C">
        <w:rPr>
          <w:rFonts w:ascii="Times New Roman" w:eastAsia="Calibri" w:hAnsi="Times New Roman"/>
          <w:b/>
        </w:rPr>
        <w:pict>
          <v:group id="_x0000_s1200" editas="canvas" style="width:474.75pt;height:430.9pt;mso-position-horizontal-relative:char;mso-position-vertical-relative:line" coordorigin="4716,1323" coordsize="4911,4496">
            <o:lock v:ext="edit" aspectratio="t"/>
            <v:shape id="_x0000_s1199" type="#_x0000_t75" style="position:absolute;left:4716;top:1323;width:4911;height:4496" o:preferrelative="f">
              <v:fill o:detectmouseclick="t"/>
              <v:path o:extrusionok="t" o:connecttype="none"/>
              <o:lock v:ext="edit" text="t"/>
            </v:shape>
            <v:shape id="WordArt 27" o:spid="_x0000_s1193" type="#_x0000_t136" style="position:absolute;left:5243;top:1323;width:3109;height:295;visibility:visible;mso-wrap-style:none">
              <v:textpath style="font-family:&quot;Times New Roman&quot;;font-size:12pt;font-weight:bold;v-text-kern:t" trim="t" string="п.Копёнкина, ул.Веселова,6к&#10;"/>
            </v:shape>
            <v:shape id="Text Box 11" o:spid="_x0000_s1194" type="#_x0000_t202" style="position:absolute;left:5696;top:2463;width:543;height:291;visibility:visible;mso-wrap-style:none" filled="f" stroked="f">
              <v:textbox style="mso-rotate-with-shape:t;mso-fit-shape-to-text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Picture 11" o:spid="_x0000_s1195" type="#_x0000_t75" alt="Скриншот 18-04-2022 144237" style="position:absolute;left:4716;top:1914;width:4911;height:3905;visibility:visible">
              <v:imagedata r:id="rId17" o:title="Скриншот 18-04-2022 144237"/>
            </v:shape>
            <v:shape id="AutoShape 12" o:spid="_x0000_s1196" type="#_x0000_t4" style="position:absolute;left:7695;top:3671;width:311;height:136;visibility:visible;v-text-anchor:middle" fillcolor="#4f81bd">
              <v:textbox style="mso-rotate-with-shape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3" o:spid="_x0000_s1197" style="position:absolute;flip:y;visibility:visible" from="7882,3512" to="8234,3689">
              <v:stroke endarrow="block"/>
            </v:line>
            <v:shape id="WordArt 14" o:spid="_x0000_s1198" type="#_x0000_t136" style="position:absolute;left:8294;top:3452;width:775;height:118;visibility:visible;mso-wrap-style:none">
              <v:textpath style="font-family:&quot;Arial&quot;;font-size:10pt;font-weight:bold;v-text-kern:t" trim="t" string="площадка №10&#10;"/>
            </v:shape>
            <w10:wrap type="none"/>
            <w10:anchorlock/>
          </v:group>
        </w:pict>
      </w: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340E6C">
        <w:rPr>
          <w:rFonts w:ascii="Times New Roman" w:eastAsia="Calibri" w:hAnsi="Times New Roman"/>
          <w:b/>
        </w:rPr>
        <w:pict>
          <v:group id="_x0000_s1208" editas="canvas" style="width:632.25pt;height:429.9pt;mso-position-horizontal-relative:char;mso-position-vertical-relative:line" coordorigin="4716,-837" coordsize="6541,4486">
            <o:lock v:ext="edit" aspectratio="t"/>
            <v:shape id="_x0000_s1207" type="#_x0000_t75" style="position:absolute;left:4716;top:-837;width:6541;height:4486" o:preferrelative="f">
              <v:fill o:detectmouseclick="t"/>
              <v:path o:extrusionok="t" o:connecttype="none"/>
              <o:lock v:ext="edit" text="t"/>
            </v:shape>
            <v:shape id="WordArt 27" o:spid="_x0000_s1201" type="#_x0000_t136" style="position:absolute;left:6065;top:-837;width:3108;height:295;visibility:visible;mso-wrap-style:none">
              <v:textpath style="font-family:&quot;Times New Roman&quot;;font-size:12pt;font-weight:bold;v-text-kern:t" trim="t" string="п.Копёнкина, ул.Рабочая,2к&#10;"/>
            </v:shape>
            <v:shape id="Text Box 11" o:spid="_x0000_s1202" type="#_x0000_t202" style="position:absolute;left:6517;top:303;width:543;height:291;visibility:visible;mso-wrap-style:none" filled="f" stroked="f">
              <v:textbox style="mso-rotate-with-shape:t;mso-fit-shape-to-text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Picture 8" o:spid="_x0000_s1203" type="#_x0000_t75" alt="Скриншот 19-04-2022 104822" style="position:absolute;left:4716;top:-186;width:6541;height:3835;visibility:visible">
              <v:imagedata r:id="rId18" o:title="Скриншот 19-04-2022 104822"/>
            </v:shape>
            <v:shape id="AutoShape 9" o:spid="_x0000_s1204" type="#_x0000_t4" style="position:absolute;left:8627;top:478;width:305;height:163;visibility:visible;v-text-anchor:middle" fillcolor="#4f81bd">
              <v:textbox style="mso-rotate-with-shape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0" o:spid="_x0000_s1205" style="position:absolute;flip:y;visibility:visible" from="8822,346" to="9643,582">
              <v:stroke endarrow="block"/>
            </v:line>
            <v:shape id="WordArt 11" o:spid="_x0000_s1206" type="#_x0000_t136" style="position:absolute;left:9702;top:286;width:775;height:119;visibility:visible;mso-wrap-style:none">
              <v:textpath style="font-family:&quot;Arial&quot;;font-size:10pt;font-weight:bold;v-text-kern:t" trim="t" string="площадка №11&#10;"/>
            </v:shape>
            <w10:wrap type="none"/>
            <w10:anchorlock/>
          </v:group>
        </w:pict>
      </w: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340E6C">
        <w:rPr>
          <w:rFonts w:ascii="Times New Roman" w:eastAsia="Calibri" w:hAnsi="Times New Roman"/>
          <w:b/>
        </w:rPr>
        <w:pict>
          <v:group id="_x0000_s1216" editas="canvas" style="width:492pt;height:366.5pt;mso-position-horizontal-relative:char;mso-position-vertical-relative:line" coordorigin="4716,603" coordsize="5090,3824">
            <o:lock v:ext="edit" aspectratio="t"/>
            <v:shape id="_x0000_s1215" type="#_x0000_t75" style="position:absolute;left:4716;top:603;width:5090;height:3824" o:preferrelative="f">
              <v:fill o:detectmouseclick="t"/>
              <v:path o:extrusionok="t" o:connecttype="none"/>
              <o:lock v:ext="edit" text="t"/>
            </v:shape>
            <v:shape id="WordArt 27" o:spid="_x0000_s1209" type="#_x0000_t136" style="position:absolute;left:5302;top:603;width:3108;height:295;visibility:visible;mso-wrap-style:none">
              <v:textpath style="font-family:&quot;Times New Roman&quot;;font-size:12pt;font-weight:bold;v-text-kern:t" trim="t" string="п.Копёнкина, ул.Молодежная,15к&#10;"/>
            </v:shape>
            <v:shape id="Text Box 11" o:spid="_x0000_s1210" type="#_x0000_t202" style="position:absolute;left:5754;top:1743;width:543;height:291;visibility:visible;mso-wrap-style:none" filled="f" stroked="f">
              <v:textbox style="mso-rotate-with-shape:t;mso-fit-shape-to-text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Picture 8" o:spid="_x0000_s1211" type="#_x0000_t75" alt="Скриншот 19-04-2022 105233" style="position:absolute;left:4716;top:1845;width:5090;height:2582;visibility:visible">
              <v:imagedata r:id="rId19" o:title="Скриншот 19-04-2022 105233"/>
            </v:shape>
            <v:shape id="AutoShape 9" o:spid="_x0000_s1212" type="#_x0000_t4" style="position:absolute;left:7385;top:2951;width:435;height:195;visibility:visible;v-text-anchor:middle" fillcolor="#4f81bd">
              <v:textbox style="mso-rotate-with-shape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0" o:spid="_x0000_s1213" style="position:absolute;flip:y;visibility:visible" from="7589,2673" to="7825,3088">
              <v:stroke endarrow="block"/>
            </v:line>
            <v:shape id="WordArt 11" o:spid="_x0000_s1214" type="#_x0000_t136" style="position:absolute;left:7707;top:2554;width:776;height:119;visibility:visible;mso-wrap-style:none">
              <v:textpath style="font-family:&quot;Arial&quot;;font-size:10pt;font-weight:bold;v-text-kern:t" trim="t" string="площадка №12&#10;"/>
            </v:shape>
            <w10:wrap type="none"/>
            <w10:anchorlock/>
          </v:group>
        </w:pict>
      </w: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340E6C">
        <w:rPr>
          <w:rFonts w:ascii="Times New Roman" w:eastAsia="Calibri" w:hAnsi="Times New Roman"/>
          <w:b/>
        </w:rPr>
        <w:pict>
          <v:group id="_x0000_s1224" editas="canvas" style="width:528.75pt;height:407.85pt;mso-position-horizontal-relative:char;mso-position-vertical-relative:line" coordorigin="4716,8595" coordsize="5470,4256">
            <o:lock v:ext="edit" aspectratio="t"/>
            <v:shape id="_x0000_s1223" type="#_x0000_t75" style="position:absolute;left:4716;top:8595;width:5470;height:4256" o:preferrelative="f">
              <v:fill o:detectmouseclick="t"/>
              <v:path o:extrusionok="t" o:connecttype="none"/>
              <o:lock v:ext="edit" text="t"/>
            </v:shape>
            <v:shape id="WordArt 27" o:spid="_x0000_s1217" type="#_x0000_t136" style="position:absolute;left:5537;top:8595;width:3109;height:295;visibility:visible;mso-wrap-style:none">
              <v:textpath style="font-family:&quot;Times New Roman&quot;;font-size:12pt;font-weight:bold;v-text-kern:t" trim="t" string="п.Копёнкина, ул.Школьная,12к&#10;"/>
            </v:shape>
            <v:shape id="Text Box 11" o:spid="_x0000_s1218" type="#_x0000_t202" style="position:absolute;left:5989;top:9735;width:543;height:291;visibility:visible;mso-wrap-style:none" filled="f" stroked="f">
              <v:textbox style="mso-rotate-with-shape:t;mso-fit-shape-to-text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Picture 8" o:spid="_x0000_s1219" type="#_x0000_t75" alt="Скриншот 18-04-2022 150206" style="position:absolute;left:4716;top:9423;width:5470;height:3428;visibility:visible">
              <v:imagedata r:id="rId20" o:title="Скриншот 18-04-2022 150206"/>
            </v:shape>
            <v:shape id="AutoShape 9" o:spid="_x0000_s1220" type="#_x0000_t4" style="position:absolute;left:8254;top:10606;width:248;height:236;visibility:visible;v-text-anchor:middle" fillcolor="#4f81bd">
              <v:textbox style="mso-rotate-with-shape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0" o:spid="_x0000_s1221" style="position:absolute;flip:y;visibility:visible" from="8352,10665" to="8764,10724">
              <v:stroke endarrow="block"/>
            </v:line>
            <v:shape id="WordArt 11" o:spid="_x0000_s1222" type="#_x0000_t136" style="position:absolute;left:8821;top:10546;width:776;height:119;visibility:visible;mso-wrap-style:none">
              <v:textpath style="font-family:&quot;Arial&quot;;font-size:10pt;font-weight:bold;v-text-kern:t" trim="t" string="площадка №13&#10;"/>
            </v:shape>
            <w10:wrap type="none"/>
            <w10:anchorlock/>
          </v:group>
        </w:pict>
      </w: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340E6C">
        <w:rPr>
          <w:rFonts w:ascii="Times New Roman" w:eastAsia="Calibri" w:hAnsi="Times New Roman"/>
          <w:b/>
        </w:rPr>
        <w:pict>
          <v:group id="_x0000_s1232" editas="canvas" style="width:515.95pt;height:410.1pt;mso-position-horizontal-relative:char;mso-position-vertical-relative:line" coordorigin="4716,243" coordsize="5337,4279">
            <o:lock v:ext="edit" aspectratio="t"/>
            <v:shape id="_x0000_s1231" type="#_x0000_t75" style="position:absolute;left:4716;top:243;width:5337;height:4279" o:preferrelative="f">
              <v:fill o:detectmouseclick="t"/>
              <v:path o:extrusionok="t" o:connecttype="none"/>
              <o:lock v:ext="edit" text="t"/>
            </v:shape>
            <v:shape id="WordArt 27" o:spid="_x0000_s1225" type="#_x0000_t136" style="position:absolute;left:5478;top:243;width:3109;height:295;visibility:visible;mso-wrap-style:none">
              <v:textpath style="font-family:&quot;Times New Roman&quot;;font-size:12pt;font-weight:bold;v-text-kern:t" trim="t" string="п.Копёнкина, ул.Новая,2к&#10;"/>
            </v:shape>
            <v:shape id="Text Box 11" o:spid="_x0000_s1226" type="#_x0000_t202" style="position:absolute;left:5931;top:1383;width:542;height:291;visibility:visible;mso-wrap-style:none" filled="f" stroked="f">
              <v:textbox style="mso-rotate-with-shape:t;mso-fit-shape-to-text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Picture 9" o:spid="_x0000_s1227" type="#_x0000_t75" alt="Скриншот 18-04-2022 151120" style="position:absolute;left:4716;top:1071;width:5337;height:3451;visibility:visible">
              <v:imagedata r:id="rId21" o:title="Скриншот 18-04-2022 151120"/>
            </v:shape>
            <v:shape id="AutoShape 10" o:spid="_x0000_s1228" type="#_x0000_t4" style="position:absolute;left:7012;top:1558;width:373;height:188;visibility:visible;v-text-anchor:middle" fillcolor="#4f81bd">
              <v:textbox style="mso-rotate-with-shape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2" o:spid="_x0000_s1229" style="position:absolute;flip:y;visibility:visible" from="7180,1426" to="7708,1662">
              <v:stroke endarrow="block"/>
            </v:line>
            <v:shape id="WordArt 13" o:spid="_x0000_s1230" type="#_x0000_t136" style="position:absolute;left:7825;top:1366;width:776;height:119;visibility:visible;mso-wrap-style:none">
              <v:textpath style="font-family:&quot;Arial&quot;;font-size:10pt;font-weight:bold;v-text-kern:t" trim="t" string="площадка №14&#10;"/>
            </v:shape>
            <w10:wrap type="none"/>
            <w10:anchorlock/>
          </v:group>
        </w:pict>
      </w: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</w:p>
    <w:p w:rsidR="00340E6C" w:rsidRDefault="00340E6C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340E6C">
        <w:rPr>
          <w:rFonts w:ascii="Times New Roman" w:eastAsia="Calibri" w:hAnsi="Times New Roman"/>
          <w:b/>
        </w:rPr>
        <w:pict>
          <v:group id="_x0000_s1240" editas="canvas" style="width:489.75pt;height:430.9pt;mso-position-horizontal-relative:char;mso-position-vertical-relative:line" coordorigin="4716,603" coordsize="5066,4496">
            <o:lock v:ext="edit" aspectratio="t"/>
            <v:shape id="_x0000_s1239" type="#_x0000_t75" style="position:absolute;left:4716;top:603;width:5066;height:4496" o:preferrelative="f">
              <v:fill o:detectmouseclick="t"/>
              <v:path o:extrusionok="t" o:connecttype="none"/>
              <o:lock v:ext="edit" text="t"/>
            </v:shape>
            <v:shape id="WordArt 27" o:spid="_x0000_s1233" type="#_x0000_t136" style="position:absolute;left:5301;top:603;width:3109;height:295;visibility:visible;mso-wrap-style:none">
              <v:textpath style="font-family:&quot;Times New Roman&quot;;font-size:12pt;font-weight:bold;v-text-kern:t" trim="t" string="п.Копёнкина, ул.Новая,9к&#10;"/>
            </v:shape>
            <v:shape id="Text Box 11" o:spid="_x0000_s1234" type="#_x0000_t202" style="position:absolute;left:5754;top:1743;width:543;height:291;visibility:visible;mso-wrap-style:none" filled="f" stroked="f">
              <v:textbox style="mso-rotate-with-shape:t;mso-fit-shape-to-text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Picture 8" o:spid="_x0000_s1235" type="#_x0000_t75" alt="Скриншот 18-04-2022 151715" style="position:absolute;left:4716;top:1194;width:5066;height:3905;visibility:visible">
              <v:imagedata r:id="rId22" o:title="Скриншот 18-04-2022 151715"/>
            </v:shape>
            <v:shape id="AutoShape 9" o:spid="_x0000_s1236" type="#_x0000_t4" style="position:absolute;left:6702;top:4453;width:373;height:143;visibility:visible;v-text-anchor:middle" fillcolor="#4f81bd">
              <v:textbox style="mso-rotate-with-shape:t">
                <w:txbxContent>
                  <w:p w:rsidR="00340E6C" w:rsidRDefault="00340E6C" w:rsidP="00340E6C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0" o:spid="_x0000_s1237" style="position:absolute;flip:y;visibility:visible" from="6886,4211" to="7296,4506">
              <v:stroke endarrow="block"/>
            </v:line>
            <v:shape id="WordArt 11" o:spid="_x0000_s1238" type="#_x0000_t136" style="position:absolute;left:7355;top:4033;width:931;height:150;visibility:visible;mso-wrap-style:none">
              <v:textpath style="font-family:&quot;Arial&quot;;font-size:12pt;font-weight:bold;v-text-kern:t" trim="t" string="площадка №15&#10;"/>
            </v:shape>
            <w10:wrap type="none"/>
            <w10:anchorlock/>
          </v:group>
        </w:pict>
      </w: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C25E5E">
        <w:rPr>
          <w:rFonts w:ascii="Times New Roman" w:eastAsia="Calibri" w:hAnsi="Times New Roman"/>
          <w:b/>
        </w:rPr>
        <w:pict>
          <v:group id="_x0000_s1248" editas="canvas" style="width:599.25pt;height:425.4pt;mso-position-horizontal-relative:char;mso-position-vertical-relative:line" coordorigin="4716,-117" coordsize="6199,4439">
            <o:lock v:ext="edit" aspectratio="t"/>
            <v:shape id="_x0000_s1247" type="#_x0000_t75" style="position:absolute;left:4716;top:-117;width:6199;height:4439" o:preferrelative="f">
              <v:fill o:detectmouseclick="t"/>
              <v:path o:extrusionok="t" o:connecttype="none"/>
              <o:lock v:ext="edit" text="t"/>
            </v:shape>
            <v:shape id="WordArt 27" o:spid="_x0000_s1241" type="#_x0000_t136" style="position:absolute;left:5889;top:-117;width:3108;height:295;visibility:visible;mso-wrap-style:none">
              <v:textpath style="font-family:&quot;Times New Roman&quot;;font-size:12pt;font-weight:bold;v-text-kern:t" trim="t" string="п.Копёнкина, ул.Копенкинская,25к&#10;"/>
            </v:shape>
            <v:shape id="Text Box 11" o:spid="_x0000_s1242" type="#_x0000_t202" style="position:absolute;left:6341;top:1023;width:543;height:291;visibility:visible;mso-wrap-style:none" filled="f" stroked="f">
              <v:textbox style="mso-rotate-with-shape:t;mso-fit-shape-to-text:t">
                <w:txbxContent>
                  <w:p w:rsidR="00C25E5E" w:rsidRDefault="00C25E5E" w:rsidP="00C25E5E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Picture 8" o:spid="_x0000_s1243" type="#_x0000_t75" alt="Скриншот 19-04-2022 105924" style="position:absolute;left:4716;top:534;width:6199;height:3788;visibility:visible">
              <v:imagedata r:id="rId23" o:title="Скриншот 19-04-2022 105924"/>
            </v:shape>
            <v:shape id="AutoShape 9" o:spid="_x0000_s1244" type="#_x0000_t4" style="position:absolute;left:8999;top:2249;width:248;height:170;visibility:visible;v-text-anchor:middle" fillcolor="#4f81bd">
              <v:textbox style="mso-rotate-with-shape:t">
                <w:txbxContent>
                  <w:p w:rsidR="00C25E5E" w:rsidRDefault="00C25E5E" w:rsidP="00C25E5E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0" o:spid="_x0000_s1245" style="position:absolute;flip:y;visibility:visible" from="9173,1894" to="9585,2368">
              <v:stroke endarrow="block"/>
            </v:line>
            <v:shape id="WordArt 11" o:spid="_x0000_s1246" type="#_x0000_t136" style="position:absolute;left:9349;top:1775;width:776;height:119;visibility:visible;mso-wrap-style:none">
              <v:textpath style="font-family:&quot;Arial&quot;;font-size:10pt;font-weight:bold;v-text-kern:t" trim="t" string="площадка №16&#10;"/>
            </v:shape>
            <w10:wrap type="none"/>
            <w10:anchorlock/>
          </v:group>
        </w:pict>
      </w: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C25E5E">
        <w:rPr>
          <w:rFonts w:ascii="Times New Roman" w:eastAsia="Calibri" w:hAnsi="Times New Roman"/>
          <w:b/>
        </w:rPr>
        <w:pict>
          <v:group id="_x0000_s1255" editas="canvas" style="width:600.75pt;height:433.15pt;mso-position-horizontal-relative:char;mso-position-vertical-relative:line" coordorigin="4716,603" coordsize="6215,4520">
            <o:lock v:ext="edit" aspectratio="t"/>
            <v:shape id="_x0000_s1254" type="#_x0000_t75" style="position:absolute;left:4716;top:603;width:6215;height:4520" o:preferrelative="f">
              <v:fill o:detectmouseclick="t"/>
              <v:path o:extrusionok="t" o:connecttype="none"/>
              <o:lock v:ext="edit" text="t"/>
            </v:shape>
            <v:shape id="WordArt 27" o:spid="_x0000_s1249" type="#_x0000_t136" style="position:absolute;left:5889;top:603;width:3108;height:295;visibility:visible;mso-wrap-style:none">
              <v:textpath style="font-family:&quot;Times New Roman&quot;;font-size:12pt;font-weight:bold;v-text-kern:t" trim="t" string="х. Перещепное, ул.Северная,4к&#10;"/>
            </v:shape>
            <v:shape id="Picture 7" o:spid="_x0000_s1250" type="#_x0000_t75" alt="Скриншот 19-04-2022 131214" style="position:absolute;left:4716;top:1194;width:6215;height:3929;visibility:visible">
              <v:imagedata r:id="rId24" o:title="Скриншот 19-04-2022 131214"/>
            </v:shape>
            <v:shape id="AutoShape 8" o:spid="_x0000_s1251" type="#_x0000_t4" style="position:absolute;left:5523;top:3233;width:497;height:187;visibility:visible;v-text-anchor:middle" fillcolor="#4f81bd">
              <v:textbox style="mso-rotate-with-shape:t">
                <w:txbxContent>
                  <w:p w:rsidR="00C25E5E" w:rsidRDefault="00C25E5E" w:rsidP="00C25E5E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9" o:spid="_x0000_s1252" style="position:absolute;flip:x y;visibility:visible" from="5479,3028" to="5831,3324">
              <v:stroke endarrow="block"/>
            </v:line>
            <v:shape id="WordArt 10" o:spid="_x0000_s1253" type="#_x0000_t136" style="position:absolute;left:5186;top:2850;width:732;height:119;visibility:visible;mso-wrap-style:none">
              <v:textpath style="font-family:&quot;Arial&quot;;font-size:10pt;font-weight:bold;v-text-kern:t" trim="t" string="площадка №17&#10;"/>
            </v:shape>
            <w10:wrap type="none"/>
            <w10:anchorlock/>
          </v:group>
        </w:pict>
      </w: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C25E5E">
        <w:rPr>
          <w:rFonts w:ascii="Times New Roman" w:eastAsia="Calibri" w:hAnsi="Times New Roman"/>
          <w:b/>
        </w:rPr>
        <w:pict>
          <v:group id="_x0000_s1262" editas="canvas" style="width:498pt;height:354.4pt;mso-position-horizontal-relative:char;mso-position-vertical-relative:line" coordorigin="4716,9315" coordsize="5152,3698">
            <o:lock v:ext="edit" aspectratio="t"/>
            <v:shape id="_x0000_s1261" type="#_x0000_t75" style="position:absolute;left:4716;top:9315;width:5152;height:3698" o:preferrelative="f">
              <v:fill o:detectmouseclick="t"/>
              <v:path o:extrusionok="t" o:connecttype="none"/>
              <o:lock v:ext="edit" text="t"/>
            </v:shape>
            <v:shape id="WordArt 27" o:spid="_x0000_s1256" type="#_x0000_t136" style="position:absolute;left:5361;top:9315;width:3109;height:295;visibility:visible;mso-wrap-style:none">
              <v:textpath style="font-family:&quot;Times New Roman&quot;;font-size:12pt;font-weight:bold;v-text-kern:t" trim="t" string="х. Перещепное, ул.Южная,5к&#10;"/>
            </v:shape>
            <v:shape id="Picture 10" o:spid="_x0000_s1257" type="#_x0000_t75" alt="Скриншот 19-04-2022 132132" style="position:absolute;left:4716;top:10630;width:5152;height:2337;visibility:visible">
              <v:imagedata r:id="rId25" o:title="Скриншот 19-04-2022 132132"/>
            </v:shape>
            <v:shape id="AutoShape 11" o:spid="_x0000_s1258" type="#_x0000_t4" style="position:absolute;left:6640;top:12122;width:311;height:104;visibility:visible;v-text-anchor:middle" fillcolor="#4f81bd">
              <v:textbox style="mso-rotate-with-shape:t">
                <w:txbxContent>
                  <w:p w:rsidR="00C25E5E" w:rsidRDefault="00C25E5E" w:rsidP="00C25E5E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2" o:spid="_x0000_s1259" style="position:absolute;flip:y;visibility:visible" from="6889,12132" to="7476,12192">
              <v:stroke endarrow="block"/>
            </v:line>
            <v:shape id="WordArt 13" o:spid="_x0000_s1260" type="#_x0000_t136" style="position:absolute;left:7649;top:12036;width:776;height:119;visibility:visible;mso-wrap-style:none">
              <v:textpath style="font-family:&quot;Arial&quot;;font-size:10pt;font-weight:bold;v-text-kern:t" trim="t" string="площадка №18&#10;"/>
            </v:shape>
            <w10:wrap type="none"/>
            <w10:anchorlock/>
          </v:group>
        </w:pict>
      </w: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C25E5E">
        <w:rPr>
          <w:rFonts w:ascii="Times New Roman" w:eastAsia="Calibri" w:hAnsi="Times New Roman"/>
          <w:b/>
        </w:rPr>
        <w:pict>
          <v:group id="_x0000_s1269" editas="canvas" style="width:589.8pt;height:408.85pt;mso-position-horizontal-relative:char;mso-position-vertical-relative:line" coordorigin="4716,6189" coordsize="6101,4266">
            <o:lock v:ext="edit" aspectratio="t"/>
            <v:shape id="_x0000_s1268" type="#_x0000_t75" style="position:absolute;left:4716;top:6189;width:6101;height:4266" o:preferrelative="f">
              <v:fill o:detectmouseclick="t"/>
              <v:path o:extrusionok="t" o:connecttype="none"/>
              <o:lock v:ext="edit" text="t"/>
            </v:shape>
            <v:shape id="WordArt 27" o:spid="_x0000_s1263" type="#_x0000_t136" style="position:absolute;left:5831;top:6189;width:3108;height:295;visibility:visible;mso-wrap-style:none">
              <v:textpath style="font-family:&quot;Times New Roman&quot;;font-size:12pt;font-weight:bold;v-text-kern:t" trim="t" string="х. Перещепное, ул.Южная,19к&#10;"/>
            </v:shape>
            <v:shape id="Picture 7" o:spid="_x0000_s1264" type="#_x0000_t75" alt="Скриншот 19-04-2022 132733" style="position:absolute;left:4716;top:6957;width:6101;height:3498;visibility:visible">
              <v:imagedata r:id="rId26" o:title="Скриншот 19-04-2022 132733"/>
            </v:shape>
            <v:shape id="AutoShape 8" o:spid="_x0000_s1265" type="#_x0000_t4" style="position:absolute;left:8254;top:9664;width:310;height:186;visibility:visible;v-text-anchor:middle" fillcolor="#4f81bd">
              <v:textbox style="mso-rotate-with-shape:t">
                <w:txbxContent>
                  <w:p w:rsidR="00C25E5E" w:rsidRDefault="00C25E5E" w:rsidP="00C25E5E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9" o:spid="_x0000_s1266" style="position:absolute;flip:y;visibility:visible" from="8529,9679" to="8939,9738">
              <v:stroke endarrow="block"/>
            </v:line>
            <v:shape id="WordArt 10" o:spid="_x0000_s1267" type="#_x0000_t136" style="position:absolute;left:8998;top:9619;width:776;height:119;visibility:visible;mso-wrap-style:none">
              <v:textpath style="font-family:&quot;Arial&quot;;font-size:10pt;font-weight:bold;v-text-kern:t" trim="t" string="площадка №19&#10;"/>
            </v:shape>
            <w10:wrap type="none"/>
            <w10:anchorlock/>
          </v:group>
        </w:pict>
      </w: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C25E5E">
        <w:rPr>
          <w:rFonts w:ascii="Times New Roman" w:eastAsia="Calibri" w:hAnsi="Times New Roman"/>
          <w:b/>
        </w:rPr>
        <w:pict>
          <v:group id="_x0000_s1276" editas="canvas" style="width:7in;height:431.65pt;mso-position-horizontal-relative:char;mso-position-vertical-relative:line" coordorigin="4716,6063" coordsize="5214,4504">
            <o:lock v:ext="edit" aspectratio="t"/>
            <v:shape id="_x0000_s1275" type="#_x0000_t75" style="position:absolute;left:4716;top:6063;width:5214;height:4504" o:preferrelative="f">
              <v:fill o:detectmouseclick="t"/>
              <v:path o:extrusionok="t" o:connecttype="none"/>
              <o:lock v:ext="edit" text="t"/>
            </v:shape>
            <v:shape id="WordArt 27" o:spid="_x0000_s1270" type="#_x0000_t136" style="position:absolute;left:5361;top:6063;width:3109;height:295;visibility:visible;mso-wrap-style:none">
              <v:textpath style="font-family:&quot;Times New Roman&quot;;font-size:12pt;font-weight:bold;v-text-kern:t" trim="t" string="х. Перещепное, ул.Южная,30к&#10;"/>
            </v:shape>
            <v:shape id="Picture 7" o:spid="_x0000_s1271" type="#_x0000_t75" alt="Скриншот 19-04-2022 133336" style="position:absolute;left:4716;top:6654;width:5214;height:3913;visibility:visible">
              <v:imagedata r:id="rId27" o:title="Скриншот 19-04-2022 133336"/>
            </v:shape>
            <v:shape id="AutoShape 8" o:spid="_x0000_s1272" type="#_x0000_t4" style="position:absolute;left:5523;top:10101;width:310;height:168;visibility:visible;v-text-anchor:middle" fillcolor="#4f81bd">
              <v:textbox style="mso-rotate-with-shape:t">
                <w:txbxContent>
                  <w:p w:rsidR="00C25E5E" w:rsidRDefault="00C25E5E" w:rsidP="00C25E5E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9" o:spid="_x0000_s1273" style="position:absolute;flip:y;visibility:visible" from="5655,9908" to="6125,10144">
              <v:stroke endarrow="block"/>
            </v:line>
            <v:shape id="WordArt 10" o:spid="_x0000_s1274" type="#_x0000_t136" style="position:absolute;left:6182;top:9789;width:776;height:119;visibility:visible;mso-wrap-style:none">
              <v:textpath style="font-family:&quot;Arial&quot;;font-size:10pt;font-weight:bold;v-text-kern:t" trim="t" string="площадка №20&#10;"/>
            </v:shape>
            <w10:wrap type="none"/>
            <w10:anchorlock/>
          </v:group>
        </w:pict>
      </w: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C25E5E">
        <w:rPr>
          <w:rFonts w:ascii="Times New Roman" w:eastAsia="Calibri" w:hAnsi="Times New Roman"/>
          <w:b/>
        </w:rPr>
        <w:pict>
          <v:group id="_x0000_s1283" editas="canvas" style="width:504.85pt;height:353pt;mso-position-horizontal-relative:char;mso-position-vertical-relative:line" coordorigin="4654,8955" coordsize="5223,3683">
            <o:lock v:ext="edit" aspectratio="t"/>
            <v:shape id="_x0000_s1282" type="#_x0000_t75" style="position:absolute;left:4654;top:8955;width:5223;height:3683" o:preferrelative="f">
              <v:fill o:detectmouseclick="t"/>
              <v:path o:extrusionok="t" o:connecttype="none"/>
              <o:lock v:ext="edit" text="t"/>
            </v:shape>
            <v:shape id="WordArt 27" o:spid="_x0000_s1277" type="#_x0000_t136" style="position:absolute;left:5302;top:8955;width:3108;height:295;visibility:visible;mso-wrap-style:none">
              <v:textpath style="font-family:&quot;Times New Roman&quot;;font-size:12pt;font-weight:bold;v-text-kern:t" trim="t" string="п. Ворошиловский, ул.Дружбы,1к&#10;"/>
            </v:shape>
            <v:shape id="Picture 7" o:spid="_x0000_s1278" type="#_x0000_t75" alt="Скриншот 19-04-2022 134914" style="position:absolute;left:4716;top:10374;width:5161;height:2264;visibility:visible">
              <v:imagedata r:id="rId28" o:title="Скриншот 19-04-2022 134914"/>
            </v:shape>
            <v:shape id="AutoShape 8" o:spid="_x0000_s1279" type="#_x0000_t4" style="position:absolute;left:4840;top:11678;width:311;height:124;flip:y;visibility:visible;v-text-anchor:middle" fillcolor="#4f81bd">
              <v:textbox style="mso-rotate-with-shape:t">
                <w:txbxContent>
                  <w:p w:rsidR="00C25E5E" w:rsidRDefault="00C25E5E" w:rsidP="00C25E5E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9" o:spid="_x0000_s1280" style="position:absolute;flip:y;visibility:visible" from="4964,11490" to="5435,11772">
              <v:stroke endarrow="block"/>
            </v:line>
            <v:shape id="WordArt 10" o:spid="_x0000_s1281" type="#_x0000_t136" style="position:absolute;left:5126;top:11321;width:776;height:119;visibility:visible;mso-wrap-style:none">
              <v:textpath style="font-family:&quot;Arial&quot;;font-size:10pt;font-weight:bold;v-text-kern:t" trim="t" string="площадка №21&#10;"/>
            </v:shape>
            <w10:wrap type="none"/>
            <w10:anchorlock/>
          </v:group>
        </w:pict>
      </w: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</w:p>
    <w:p w:rsidR="00C25E5E" w:rsidRDefault="00C25E5E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C25E5E">
        <w:rPr>
          <w:rFonts w:ascii="Times New Roman" w:eastAsia="Calibri" w:hAnsi="Times New Roman"/>
          <w:b/>
        </w:rPr>
        <w:pict>
          <v:group id="_x0000_s1290" editas="canvas" style="width:619.55pt;height:436.15pt;mso-position-horizontal-relative:char;mso-position-vertical-relative:line" coordorigin="4716,6189" coordsize="6409,4551">
            <o:lock v:ext="edit" aspectratio="t"/>
            <v:shape id="_x0000_s1289" type="#_x0000_t75" style="position:absolute;left:4716;top:6189;width:6409;height:4551" o:preferrelative="f">
              <v:fill o:detectmouseclick="t"/>
              <v:path o:extrusionok="t" o:connecttype="none"/>
              <o:lock v:ext="edit" text="t"/>
            </v:shape>
            <v:shape id="WordArt 27" o:spid="_x0000_s1284" type="#_x0000_t136" style="position:absolute;left:6006;top:6189;width:3109;height:295;visibility:visible;mso-wrap-style:none">
              <v:textpath style="font-family:&quot;Times New Roman&quot;;font-size:12pt;font-weight:bold;v-text-kern:t" trim="t" string="п. Ворошиловский, ул.Ульяновская,29к&#10;"/>
            </v:shape>
            <v:shape id="Picture 7" o:spid="_x0000_s1285" type="#_x0000_t75" alt="Скриншот 19-04-2022 135829" style="position:absolute;left:4716;top:6780;width:6409;height:3960;visibility:visible">
              <v:imagedata r:id="rId29" o:title="Скриншот 19-04-2022 135829"/>
            </v:shape>
            <v:shape id="AutoShape 8" o:spid="_x0000_s1286" type="#_x0000_t4" style="position:absolute;left:10054;top:7598;width:248;height:186;visibility:visible;v-text-anchor:middle" fillcolor="#4f81bd">
              <v:textbox style="mso-rotate-with-shape:t">
                <w:txbxContent>
                  <w:p w:rsidR="00C25E5E" w:rsidRDefault="00C25E5E" w:rsidP="00C25E5E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0" o:spid="_x0000_s1287" style="position:absolute;flip:x;visibility:visible" from="10172,7727" to="10230,8555">
              <v:stroke endarrow="block"/>
            </v:line>
            <v:shape id="WordArt 11" o:spid="_x0000_s1288" type="#_x0000_t136" style="position:absolute;left:9996;top:8613;width:776;height:119;visibility:visible;mso-wrap-style:none">
              <v:textpath style="font-family:&quot;Arial&quot;;font-size:10pt;font-weight:bold;v-text-kern:t" trim="t" string="площадка №22&#10;"/>
            </v:shape>
            <w10:wrap type="none"/>
            <w10:anchorlock/>
          </v:group>
        </w:pict>
      </w:r>
    </w:p>
    <w:p w:rsidR="00071373" w:rsidRDefault="00071373" w:rsidP="00F50D8B">
      <w:pPr>
        <w:ind w:firstLine="0"/>
        <w:rPr>
          <w:rFonts w:ascii="Times New Roman" w:eastAsia="Calibri" w:hAnsi="Times New Roman"/>
          <w:b/>
        </w:rPr>
      </w:pPr>
    </w:p>
    <w:p w:rsidR="00071373" w:rsidRDefault="00071373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071373">
        <w:rPr>
          <w:rFonts w:ascii="Times New Roman" w:eastAsia="Calibri" w:hAnsi="Times New Roman"/>
          <w:b/>
        </w:rPr>
        <w:pict>
          <v:group id="_x0000_s1297" editas="canvas" style="width:614.25pt;height:433.15pt;mso-position-horizontal-relative:char;mso-position-vertical-relative:line" coordorigin="4716,6189" coordsize="6354,4520">
            <o:lock v:ext="edit" aspectratio="t"/>
            <v:shape id="_x0000_s1296" type="#_x0000_t75" style="position:absolute;left:4716;top:6189;width:6354;height:4520" o:preferrelative="f">
              <v:fill o:detectmouseclick="t"/>
              <v:path o:extrusionok="t" o:connecttype="none"/>
              <o:lock v:ext="edit" text="t"/>
            </v:shape>
            <v:shape id="WordArt 27" o:spid="_x0000_s1291" type="#_x0000_t136" style="position:absolute;left:5947;top:6189;width:3108;height:295;visibility:visible;mso-wrap-style:none">
              <v:textpath style="font-family:&quot;Times New Roman&quot;;font-size:12pt;font-weight:bold;v-text-kern:t" trim="t" string="п. Ворошиловский, ул.Верхняя,4к&#10;"/>
            </v:shape>
            <v:shape id="Picture 7" o:spid="_x0000_s1292" type="#_x0000_t75" alt="Скриншот 19-04-2022 140324" style="position:absolute;left:4716;top:6780;width:6354;height:3929;visibility:visible">
              <v:imagedata r:id="rId30" o:title="Скриншот 19-04-2022 140324"/>
            </v:shape>
            <v:shape id="AutoShape 8" o:spid="_x0000_s1293" type="#_x0000_t4" style="position:absolute;left:8254;top:8255;width:372;height:179;visibility:visible;v-text-anchor:middle" fillcolor="#4f81bd">
              <v:textbox style="mso-rotate-with-shape:t">
                <w:txbxContent>
                  <w:p w:rsidR="00071373" w:rsidRDefault="00071373" w:rsidP="0007137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9" o:spid="_x0000_s1294" style="position:absolute;flip:x y;visibility:visible" from="7941,7786" to="8470,8378">
              <v:stroke endarrow="block"/>
            </v:line>
            <v:shape id="WordArt 10" o:spid="_x0000_s1295" type="#_x0000_t136" style="position:absolute;left:7531;top:7608;width:776;height:119;visibility:visible;mso-wrap-style:none">
              <v:textpath style="font-family:&quot;Arial&quot;;font-size:10pt;font-weight:bold;v-text-kern:t" trim="t" string="площадка №23&#10;"/>
            </v:shape>
            <w10:wrap type="none"/>
            <w10:anchorlock/>
          </v:group>
        </w:pict>
      </w:r>
    </w:p>
    <w:p w:rsidR="00071373" w:rsidRDefault="00071373" w:rsidP="00F50D8B">
      <w:pPr>
        <w:ind w:firstLine="0"/>
        <w:rPr>
          <w:rFonts w:ascii="Times New Roman" w:eastAsia="Calibri" w:hAnsi="Times New Roman"/>
          <w:b/>
        </w:rPr>
      </w:pPr>
    </w:p>
    <w:p w:rsidR="00071373" w:rsidRDefault="00071373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071373">
        <w:rPr>
          <w:rFonts w:ascii="Times New Roman" w:eastAsia="Calibri" w:hAnsi="Times New Roman"/>
          <w:b/>
        </w:rPr>
        <w:pict>
          <v:group id="_x0000_s1304" editas="canvas" style="width:597pt;height:427.65pt;mso-position-horizontal-relative:char;mso-position-vertical-relative:line" coordorigin="4716,6189" coordsize="6176,4462">
            <o:lock v:ext="edit" aspectratio="t"/>
            <v:shape id="_x0000_s1303" type="#_x0000_t75" style="position:absolute;left:4716;top:6189;width:6176;height:4462" o:preferrelative="f">
              <v:fill o:detectmouseclick="t"/>
              <v:path o:extrusionok="t" o:connecttype="none"/>
              <o:lock v:ext="edit" text="t"/>
            </v:shape>
            <v:shape id="WordArt 27" o:spid="_x0000_s1298" type="#_x0000_t136" style="position:absolute;left:5831;top:6189;width:3108;height:295;visibility:visible;mso-wrap-style:none">
              <v:textpath style="font-family:&quot;Times New Roman&quot;;font-size:12pt;font-weight:bold;v-text-kern:t" trim="t" string="п. Ворошиловский, ул.Молодежная,2к&#10;"/>
            </v:shape>
            <v:shape id="Picture 7" o:spid="_x0000_s1299" type="#_x0000_t75" alt="Скриншот 19-04-2022 141011" style="position:absolute;left:4716;top:6840;width:6176;height:3811;visibility:visible">
              <v:imagedata r:id="rId31" o:title="Скриншот 19-04-2022 141011"/>
            </v:shape>
            <v:shape id="AutoShape 8" o:spid="_x0000_s1300" type="#_x0000_t4" style="position:absolute;left:9806;top:9382;width:496;height:94;visibility:visible;v-text-anchor:middle" fillcolor="#4f81bd">
              <v:textbox style="mso-rotate-with-shape:t">
                <w:txbxContent>
                  <w:p w:rsidR="00071373" w:rsidRDefault="00071373" w:rsidP="0007137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9" o:spid="_x0000_s1301" style="position:absolute;flip:y;visibility:visible" from="10054,8910" to="10112,9383">
              <v:stroke endarrow="block"/>
            </v:line>
            <v:shape id="WordArt 10" o:spid="_x0000_s1302" type="#_x0000_t136" style="position:absolute;left:9761;top:8732;width:776;height:119;visibility:visible;mso-wrap-style:none">
              <v:textpath style="font-family:&quot;Arial&quot;;font-size:10pt;font-weight:bold;v-text-kern:t" trim="t" string="площадка №24&#10;"/>
            </v:shape>
            <w10:wrap type="none"/>
            <w10:anchorlock/>
          </v:group>
        </w:pict>
      </w:r>
    </w:p>
    <w:p w:rsidR="00071373" w:rsidRDefault="00071373" w:rsidP="00F50D8B">
      <w:pPr>
        <w:ind w:firstLine="0"/>
        <w:rPr>
          <w:rFonts w:ascii="Times New Roman" w:eastAsia="Calibri" w:hAnsi="Times New Roman"/>
          <w:b/>
        </w:rPr>
      </w:pPr>
    </w:p>
    <w:p w:rsidR="00071373" w:rsidRDefault="00071373" w:rsidP="00F50D8B">
      <w:pPr>
        <w:ind w:firstLine="0"/>
        <w:rPr>
          <w:rFonts w:ascii="Times New Roman" w:eastAsia="Calibri" w:hAnsi="Times New Roman"/>
          <w:b/>
        </w:rPr>
      </w:pPr>
    </w:p>
    <w:p w:rsidR="00071373" w:rsidRDefault="00071373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071373">
        <w:rPr>
          <w:rFonts w:ascii="Times New Roman" w:eastAsia="Calibri" w:hAnsi="Times New Roman"/>
          <w:b/>
        </w:rPr>
        <w:pict>
          <v:group id="_x0000_s1311" editas="canvas" style="width:620.3pt;height:433.5pt;mso-position-horizontal-relative:char;mso-position-vertical-relative:line" coordorigin="4716,6189" coordsize="6417,4523">
            <o:lock v:ext="edit" aspectratio="t"/>
            <v:shape id="_x0000_s1310" type="#_x0000_t75" style="position:absolute;left:4716;top:6189;width:6417;height:4523" o:preferrelative="f">
              <v:fill o:detectmouseclick="t"/>
              <v:path o:extrusionok="t" o:connecttype="none"/>
              <o:lock v:ext="edit" text="t"/>
            </v:shape>
            <v:shape id="WordArt 27" o:spid="_x0000_s1305" type="#_x0000_t136" style="position:absolute;left:6007;top:6189;width:3108;height:295;visibility:visible;mso-wrap-style:none">
              <v:textpath style="font-family:&quot;Times New Roman&quot;;font-size:12pt;font-weight:bold;v-text-kern:t" trim="t" string="п. Ворошиловский, ул. Новая, 5к&#10;"/>
            </v:shape>
            <v:shape id="Picture 7" o:spid="_x0000_s1306" type="#_x0000_t75" alt="Скриншот 19-04-2022 141656" style="position:absolute;left:4716;top:6721;width:6417;height:3991;visibility:visible">
              <v:imagedata r:id="rId32" o:title="Скриншот 19-04-2022 141656"/>
            </v:shape>
            <v:shape id="AutoShape 8" o:spid="_x0000_s1307" type="#_x0000_t4" style="position:absolute;left:8688;top:8376;width:249;height:239;visibility:visible;v-text-anchor:middle" fillcolor="#4f81bd">
              <v:textbox style="mso-rotate-with-shape:t">
                <w:txbxContent>
                  <w:p w:rsidR="00071373" w:rsidRDefault="00071373" w:rsidP="0007137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9" o:spid="_x0000_s1308" style="position:absolute;flip:x y;visibility:visible" from="8294,8140" to="8763,8496">
              <v:stroke endarrow="block"/>
            </v:line>
            <v:shape id="WordArt 10" o:spid="_x0000_s1309" type="#_x0000_t136" style="position:absolute;left:7767;top:7963;width:776;height:118;visibility:visible;mso-wrap-style:none">
              <v:textpath style="font-family:&quot;Arial&quot;;font-size:10pt;font-weight:bold;v-text-kern:t" trim="t" string="площадка №25&#10;"/>
            </v:shape>
            <w10:wrap type="none"/>
            <w10:anchorlock/>
          </v:group>
        </w:pict>
      </w:r>
    </w:p>
    <w:p w:rsidR="00071373" w:rsidRDefault="00071373" w:rsidP="00F50D8B">
      <w:pPr>
        <w:ind w:firstLine="0"/>
        <w:rPr>
          <w:rFonts w:ascii="Times New Roman" w:eastAsia="Calibri" w:hAnsi="Times New Roman"/>
          <w:b/>
        </w:rPr>
      </w:pPr>
    </w:p>
    <w:p w:rsidR="00071373" w:rsidRDefault="00071373" w:rsidP="00F50D8B">
      <w:pPr>
        <w:ind w:firstLine="0"/>
        <w:rPr>
          <w:rFonts w:ascii="Times New Roman" w:eastAsia="Calibri" w:hAnsi="Times New Roman"/>
          <w:b/>
        </w:rPr>
      </w:pPr>
    </w:p>
    <w:p w:rsidR="00071373" w:rsidRDefault="00071373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071373">
        <w:rPr>
          <w:rFonts w:ascii="Times New Roman" w:eastAsia="Calibri" w:hAnsi="Times New Roman"/>
          <w:b/>
        </w:rPr>
        <w:pict>
          <v:group id="_x0000_s1318" editas="canvas" style="width:618.05pt;height:432.35pt;mso-position-horizontal-relative:char;mso-position-vertical-relative:line" coordorigin="4716,6189" coordsize="6394,4511">
            <o:lock v:ext="edit" aspectratio="t"/>
            <v:shape id="_x0000_s1317" type="#_x0000_t75" style="position:absolute;left:4716;top:6189;width:6394;height:4511" o:preferrelative="f">
              <v:fill o:detectmouseclick="t"/>
              <v:path o:extrusionok="t" o:connecttype="none"/>
              <o:lock v:ext="edit" text="t"/>
            </v:shape>
            <v:shape id="WordArt 27" o:spid="_x0000_s1312" type="#_x0000_t136" style="position:absolute;left:5947;top:6189;width:3109;height:295;visibility:visible;mso-wrap-style:none">
              <v:textpath style="font-family:&quot;Times New Roman&quot;;font-size:12pt;font-weight:bold;v-text-kern:t" trim="t" string="п. Ворошиловский&#10;"/>
            </v:shape>
            <v:shape id="Picture 9" o:spid="_x0000_s1313" type="#_x0000_t75" alt="Скриншот 19-04-2022 143311" style="position:absolute;left:4716;top:6780;width:6394;height:3920;visibility:visible">
              <v:imagedata r:id="rId33" o:title="Скриншот 19-04-2022 143311"/>
            </v:shape>
            <v:shape id="AutoShape 10" o:spid="_x0000_s1314" type="#_x0000_t4" style="position:absolute;left:7075;top:8724;width:372;height:108;visibility:visible;v-text-anchor:middle" fillcolor="#4f81bd">
              <v:textbox style="mso-rotate-with-shape:t">
                <w:txbxContent>
                  <w:p w:rsidR="00071373" w:rsidRDefault="00071373" w:rsidP="0007137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1" o:spid="_x0000_s1315" style="position:absolute;flip:y;visibility:visible" from="7296,8377" to="7356,8851">
              <v:stroke endarrow="block"/>
            </v:line>
            <v:shape id="WordArt 12" o:spid="_x0000_s1316" type="#_x0000_t136" style="position:absolute;left:7180;top:8200;width:732;height:119;visibility:visible;mso-wrap-style:none">
              <v:textpath style="font-family:&quot;Arial&quot;;font-size:10pt;font-weight:bold;v-text-kern:t" trim="t" string="площадка №26&#10;"/>
            </v:shape>
            <w10:wrap type="none"/>
            <w10:anchorlock/>
          </v:group>
        </w:pict>
      </w: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5068B7">
        <w:rPr>
          <w:rFonts w:ascii="Times New Roman" w:eastAsia="Calibri" w:hAnsi="Times New Roman"/>
          <w:b/>
        </w:rPr>
        <w:pict>
          <v:group id="_x0000_s1325" editas="canvas" style="width:590.25pt;height:426.4pt;mso-position-horizontal-relative:char;mso-position-vertical-relative:line" coordorigin="4716,1323" coordsize="6106,4449">
            <o:lock v:ext="edit" aspectratio="t"/>
            <v:shape id="_x0000_s1324" type="#_x0000_t75" style="position:absolute;left:4716;top:1323;width:6106;height:4449" o:preferrelative="f">
              <v:fill o:detectmouseclick="t"/>
              <v:path o:extrusionok="t" o:connecttype="none"/>
              <o:lock v:ext="edit" text="t"/>
            </v:shape>
            <v:shape id="WordArt 27" o:spid="_x0000_s1319" type="#_x0000_t136" style="position:absolute;left:5831;top:1323;width:3108;height:295;visibility:visible;mso-wrap-style:none">
              <v:textpath style="font-family:&quot;Times New Roman&quot;;font-size:12pt;font-weight:bold;v-text-kern:t" trim="t" string="п. Райновское, ул. Нижняя, 2к&#10;"/>
            </v:shape>
            <v:shape id="Picture 7" o:spid="_x0000_s1320" type="#_x0000_t75" alt="Скриншот 19-04-2022 152929" style="position:absolute;left:4716;top:1886;width:6106;height:3858;visibility:visible">
              <v:imagedata r:id="rId34" o:title="Скриншот 19-04-2022 152929"/>
            </v:shape>
            <v:shape id="AutoShape 8" o:spid="_x0000_s1321" type="#_x0000_t4" style="position:absolute;left:8378;top:2919;width:373;height:188;visibility:visible;v-text-anchor:middle" fillcolor="#4f81bd">
              <v:textbox style="mso-rotate-with-shape:t">
                <w:txbxContent>
                  <w:p w:rsidR="005068B7" w:rsidRDefault="005068B7" w:rsidP="005068B7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0" o:spid="_x0000_s1322" style="position:absolute;flip:y;visibility:visible" from="8626,2638" to="8861,2992">
              <v:stroke endarrow="block"/>
            </v:line>
            <v:shape id="WordArt 11" o:spid="_x0000_s1323" type="#_x0000_t136" style="position:absolute;left:8588;top:2624;width:776;height:118;visibility:visible;mso-wrap-style:none">
              <v:textpath style="font-family:&quot;Arial&quot;;font-size:10pt;font-weight:bold;v-text-kern:t" trim="t" string="площадка №27&#10;"/>
            </v:shape>
            <w10:wrap type="none"/>
            <w10:anchorlock/>
          </v:group>
        </w:pict>
      </w: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5068B7">
        <w:rPr>
          <w:rFonts w:ascii="Times New Roman" w:eastAsia="Calibri" w:hAnsi="Times New Roman"/>
          <w:b/>
        </w:rPr>
        <w:pict>
          <v:group id="_x0000_s1332" editas="canvas" style="width:608.25pt;height:432.75pt;mso-position-horizontal-relative:char;mso-position-vertical-relative:line" coordorigin="4716,-1557" coordsize="6292,4516">
            <o:lock v:ext="edit" aspectratio="t"/>
            <v:shape id="_x0000_s1331" type="#_x0000_t75" style="position:absolute;left:4716;top:-1557;width:6292;height:4516" o:preferrelative="f">
              <v:fill o:detectmouseclick="t"/>
              <v:path o:extrusionok="t" o:connecttype="none"/>
              <o:lock v:ext="edit" text="t"/>
            </v:shape>
            <v:shape id="WordArt 27" o:spid="_x0000_s1326" type="#_x0000_t136" style="position:absolute;left:5947;top:-1557;width:3108;height:295;visibility:visible;mso-wrap-style:none">
              <v:textpath style="font-family:&quot;Times New Roman&quot;;font-size:12pt;font-weight:bold;v-text-kern:t" trim="t" string="п. Райновское, ул. Нижняя,  12к&#10;"/>
            </v:shape>
            <v:shape id="Picture 3" o:spid="_x0000_s1327" type="#_x0000_t75" alt="Скриншот 19-04-2022 153353" style="position:absolute;left:4716;top:-1025;width:6292;height:3984;visibility:visible">
              <v:imagedata r:id="rId35" o:title="Скриншот 19-04-2022 153353"/>
            </v:shape>
            <v:shape id="AutoShape 4" o:spid="_x0000_s1328" type="#_x0000_t4" style="position:absolute;left:9309;top:217;width:310;height:236;visibility:visible;v-text-anchor:middle" fillcolor="#4f81bd">
              <v:textbox style="mso-rotate-with-shape:t">
                <w:txbxContent>
                  <w:p w:rsidR="005068B7" w:rsidRDefault="005068B7" w:rsidP="005068B7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5" o:spid="_x0000_s1329" style="position:absolute;flip:y;visibility:visible" from="9408,-138" to="9525,277">
              <v:stroke endarrow="block"/>
            </v:line>
            <v:shape id="WordArt 6" o:spid="_x0000_s1330" type="#_x0000_t136" style="position:absolute;left:9408;top:-256;width:775;height:118;visibility:visible;mso-wrap-style:none">
              <v:textpath style="font-family:&quot;Arial&quot;;font-size:10pt;font-weight:bold;v-text-kern:t" trim="t" string="площадка №28&#10;"/>
            </v:shape>
            <w10:wrap type="none"/>
            <w10:anchorlock/>
          </v:group>
        </w:pict>
      </w: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5068B7">
        <w:rPr>
          <w:rFonts w:ascii="Times New Roman" w:eastAsia="Calibri" w:hAnsi="Times New Roman"/>
          <w:b/>
        </w:rPr>
        <w:pict>
          <v:group id="_x0000_s1340" editas="canvas" style="width:612.75pt;height:6in;mso-position-horizontal-relative:char;mso-position-vertical-relative:line" coordorigin="4716,-1557" coordsize="6339,4508">
            <o:lock v:ext="edit" aspectratio="t"/>
            <v:shape id="_x0000_s1339" type="#_x0000_t75" style="position:absolute;left:4716;top:-1557;width:6339;height:4508" o:preferrelative="f">
              <v:fill o:detectmouseclick="t"/>
              <v:path o:extrusionok="t" o:connecttype="none"/>
              <o:lock v:ext="edit" text="t"/>
            </v:shape>
            <v:shape id="WordArt 27" o:spid="_x0000_s1333" type="#_x0000_t136" style="position:absolute;left:5947;top:-1557;width:3109;height:295;visibility:visible;mso-wrap-style:none">
              <v:textpath style="font-family:&quot;Times New Roman&quot;;font-size:12pt;font-weight:bold;v-text-kern:t" trim="t" string="п. Райновское, ул. Нижняя, 43к&#10;"/>
            </v:shape>
            <v:shape id="Picture 7" o:spid="_x0000_s1334" type="#_x0000_t75" alt="Скриншот 19-04-2022 153618" style="position:absolute;left:4716;top:-1025;width:6339;height:3976;visibility:visible">
              <v:imagedata r:id="rId36" o:title="Скриншот 19-04-2022 153618"/>
            </v:shape>
            <v:shape id="AutoShape 8" o:spid="_x0000_s1335" type="#_x0000_t4" style="position:absolute;left:8875;top:509;width:372;height:188;visibility:visible;v-text-anchor:middle" fillcolor="#4f81bd">
              <v:textbox style="mso-rotate-with-shape:t">
                <w:txbxContent>
                  <w:p w:rsidR="005068B7" w:rsidRDefault="005068B7" w:rsidP="005068B7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9" o:spid="_x0000_s1336" style="position:absolute;visibility:visible" from="9115,513" to="9115,513">
              <v:stroke endarrow="block"/>
            </v:line>
            <v:line id="Line 10" o:spid="_x0000_s1337" style="position:absolute;flip:y;visibility:visible" from="9056,277" to="9643,572">
              <v:stroke endarrow="block"/>
            </v:line>
            <v:shape id="WordArt 11" o:spid="_x0000_s1338" type="#_x0000_t136" style="position:absolute;left:9701;top:159;width:776;height:118;visibility:visible;mso-wrap-style:none">
              <v:textpath style="font-family:&quot;Arial&quot;;font-size:10pt;font-weight:bold;v-text-kern:t" trim="t" string="площадка №29&#10;"/>
            </v:shape>
            <w10:wrap type="none"/>
            <w10:anchorlock/>
          </v:group>
        </w:pict>
      </w: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5068B7">
        <w:rPr>
          <w:rFonts w:ascii="Times New Roman" w:eastAsia="Calibri" w:hAnsi="Times New Roman"/>
          <w:b/>
        </w:rPr>
        <w:pict>
          <v:group id="_x0000_s1348" editas="canvas" style="width:602pt;height:437.05pt;mso-position-horizontal-relative:char;mso-position-vertical-relative:line" coordorigin="4716,9642" coordsize="6227,4561">
            <o:lock v:ext="edit" aspectratio="t"/>
            <v:shape id="_x0000_s1347" type="#_x0000_t75" style="position:absolute;left:4716;top:9642;width:6227;height:4561" o:preferrelative="f">
              <v:fill o:detectmouseclick="t"/>
              <v:path o:extrusionok="t" o:connecttype="none"/>
              <o:lock v:ext="edit" text="t"/>
            </v:shape>
            <v:shape id="WordArt 27" o:spid="_x0000_s1341" type="#_x0000_t136" style="position:absolute;left:5894;top:9642;width:3108;height:294;visibility:visible;mso-wrap-style:none">
              <v:textpath style="font-family:&quot;Times New Roman&quot;;font-size:12pt;font-weight:bold;v-text-kern:t" trim="t" string="п. Райновское, ул. Верхняя, 7к&#10;"/>
            </v:shape>
            <v:line id="Line 9" o:spid="_x0000_s1342" style="position:absolute;visibility:visible" from="9061,11679" to="9062,11680">
              <v:stroke endarrow="block"/>
            </v:line>
            <v:shape id="Picture 8" o:spid="_x0000_s1343" type="#_x0000_t75" alt="Скриншот 19-04-2022 154030" style="position:absolute;left:4721;top:10200;width:6222;height:3937;visibility:visible">
              <v:imagedata r:id="rId37" o:title="Скриншот 19-04-2022 154030"/>
            </v:shape>
            <v:shape id="AutoShape 9" o:spid="_x0000_s1344" type="#_x0000_t4" style="position:absolute;left:6268;top:12272;width:372;height:177;visibility:visible;v-text-anchor:middle" fillcolor="#4f81bd">
              <v:textbox style="mso-rotate-with-shape:t">
                <w:txbxContent>
                  <w:p w:rsidR="005068B7" w:rsidRDefault="005068B7" w:rsidP="005068B7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0" o:spid="_x0000_s1345" style="position:absolute;visibility:visible" from="6422,12330" to="6891,12331">
              <v:stroke endarrow="block"/>
            </v:line>
            <v:shape id="WordArt 11" o:spid="_x0000_s1346" type="#_x0000_t136" style="position:absolute;left:6950;top:12272;width:776;height:118;visibility:visible;mso-wrap-style:none">
              <v:textpath style="font-family:&quot;Arial&quot;;font-size:10pt;font-weight:bold;v-text-kern:t" trim="t" string="площадка №30&#10;"/>
            </v:shape>
            <w10:wrap type="none"/>
            <w10:anchorlock/>
          </v:group>
        </w:pict>
      </w: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5068B7">
        <w:rPr>
          <w:rFonts w:ascii="Times New Roman" w:eastAsia="Calibri" w:hAnsi="Times New Roman"/>
          <w:b/>
        </w:rPr>
        <w:pict>
          <v:group id="_x0000_s1356" editas="canvas" style="width:609.75pt;height:434.6pt;mso-position-horizontal-relative:char;mso-position-vertical-relative:line" coordorigin="4716,603" coordsize="6308,4535">
            <o:lock v:ext="edit" aspectratio="t"/>
            <v:shape id="_x0000_s1355" type="#_x0000_t75" style="position:absolute;left:4716;top:603;width:6308;height:4535" o:preferrelative="f">
              <v:fill o:detectmouseclick="t"/>
              <v:path o:extrusionok="t" o:connecttype="none"/>
              <o:lock v:ext="edit" text="t"/>
            </v:shape>
            <v:shape id="WordArt 27" o:spid="_x0000_s1349" type="#_x0000_t136" style="position:absolute;left:5947;top:603;width:3109;height:295;visibility:visible;mso-wrap-style:none">
              <v:textpath style="font-family:&quot;Times New Roman&quot;;font-size:12pt;font-weight:bold;v-text-kern:t" trim="t" string="п. Райновское, ул. Верхняя, 60к&#10;"/>
            </v:shape>
            <v:line id="Line 9" o:spid="_x0000_s1350" style="position:absolute;visibility:visible" from="9115,2673" to="9115,2673">
              <v:stroke endarrow="block"/>
            </v:line>
            <v:shape id="Picture 8" o:spid="_x0000_s1351" type="#_x0000_t75" alt="Скриншот 19-04-2022 154313" style="position:absolute;left:4716;top:1194;width:6308;height:3944;visibility:visible">
              <v:imagedata r:id="rId38" o:title="Скриншот 19-04-2022 154313"/>
            </v:shape>
            <v:shape id="AutoShape 9" o:spid="_x0000_s1352" type="#_x0000_t4" style="position:absolute;left:9185;top:3916;width:248;height:177;visibility:visible;v-text-anchor:middle" fillcolor="#4f81bd">
              <v:textbox style="mso-rotate-with-shape:t">
                <w:txbxContent>
                  <w:p w:rsidR="005068B7" w:rsidRDefault="005068B7" w:rsidP="005068B7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0" o:spid="_x0000_s1353" style="position:absolute;flip:x y;visibility:visible" from="8704,3739" to="9292,3975">
              <v:stroke endarrow="block"/>
            </v:line>
            <v:shape id="WordArt 11" o:spid="_x0000_s1354" type="#_x0000_t136" style="position:absolute;left:8294;top:3561;width:776;height:119;visibility:visible;mso-wrap-style:none">
              <v:textpath style="font-family:&quot;Arial&quot;;font-size:10pt;font-weight:bold;v-text-kern:t" trim="t" string="площадка №31&#10;"/>
            </v:shape>
            <w10:wrap type="none"/>
            <w10:anchorlock/>
          </v:group>
        </w:pict>
      </w: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5068B7">
        <w:rPr>
          <w:rFonts w:ascii="Times New Roman" w:eastAsia="Calibri" w:hAnsi="Times New Roman"/>
          <w:b/>
        </w:rPr>
        <w:pict>
          <v:group id="_x0000_s1364" editas="canvas" style="width:537.75pt;height:421.25pt;mso-position-horizontal-relative:char;mso-position-vertical-relative:line" coordorigin="4716,8595" coordsize="5563,4396">
            <o:lock v:ext="edit" aspectratio="t"/>
            <v:shape id="_x0000_s1363" type="#_x0000_t75" style="position:absolute;left:4716;top:8595;width:5563;height:4396" o:preferrelative="f">
              <v:fill o:detectmouseclick="t"/>
              <v:path o:extrusionok="t" o:connecttype="none"/>
              <o:lock v:ext="edit" text="t"/>
            </v:shape>
            <v:shape id="WordArt 27" o:spid="_x0000_s1357" type="#_x0000_t136" style="position:absolute;left:5537;top:8595;width:3109;height:295;visibility:visible;mso-wrap-style:none">
              <v:textpath style="font-family:&quot;Times New Roman&quot;;font-size:12pt;font-weight:bold;v-text-kern:t" trim="t" string="п. Райновское, ул. Верхняя, 57к&#10;"/>
            </v:shape>
            <v:line id="Line 9" o:spid="_x0000_s1358" style="position:absolute;visibility:visible" from="8705,10665" to="8705,10665">
              <v:stroke endarrow="block"/>
            </v:line>
            <v:shape id="Picture 8" o:spid="_x0000_s1359" type="#_x0000_t75" alt="Скриншот 19-04-2022 154414" style="position:absolute;left:4716;top:9305;width:5563;height:3686;visibility:visible">
              <v:imagedata r:id="rId39" o:title="Скриншот 19-04-2022 154414"/>
            </v:shape>
            <v:shape id="AutoShape 9" o:spid="_x0000_s1360" type="#_x0000_t4" style="position:absolute;left:7819;top:10724;width:249;height:178;visibility:visible;v-text-anchor:middle" fillcolor="#4f81bd">
              <v:textbox style="mso-rotate-with-shape:t">
                <w:txbxContent>
                  <w:p w:rsidR="005068B7" w:rsidRDefault="005068B7" w:rsidP="005068B7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1" o:spid="_x0000_s1361" style="position:absolute;flip:y;visibility:visible" from="7943,10429" to="7943,10784">
              <v:stroke endarrow="block"/>
            </v:line>
            <v:shape id="WordArt 12" o:spid="_x0000_s1362" type="#_x0000_t136" style="position:absolute;left:7415;top:10311;width:775;height:118;visibility:visible;mso-wrap-style:none">
              <v:textpath style="font-family:&quot;Arial&quot;;font-size:10pt;font-weight:bold;v-text-kern:t" trim="t" string="площадка №32&#10;"/>
            </v:shape>
            <w10:wrap type="none"/>
            <w10:anchorlock/>
          </v:group>
        </w:pict>
      </w: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Default="005068B7" w:rsidP="00F50D8B">
      <w:pPr>
        <w:ind w:firstLine="0"/>
        <w:rPr>
          <w:rFonts w:ascii="Times New Roman" w:eastAsia="Calibri" w:hAnsi="Times New Roman"/>
          <w:b/>
        </w:rPr>
      </w:pPr>
    </w:p>
    <w:p w:rsidR="005068B7" w:rsidRPr="00A624C2" w:rsidRDefault="005068B7" w:rsidP="00F50D8B">
      <w:pPr>
        <w:ind w:firstLine="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noProof/>
        </w:rPr>
      </w:r>
      <w:r w:rsidRPr="005068B7">
        <w:rPr>
          <w:rFonts w:ascii="Times New Roman" w:eastAsia="Calibri" w:hAnsi="Times New Roman"/>
          <w:b/>
        </w:rPr>
        <w:pict>
          <v:group id="_x0000_s1372" editas="canvas" style="width:616.5pt;height:434.6pt;mso-position-horizontal-relative:char;mso-position-vertical-relative:line" coordorigin="4716,-1557" coordsize="6378,4535">
            <o:lock v:ext="edit" aspectratio="t"/>
            <v:shape id="_x0000_s1371" type="#_x0000_t75" style="position:absolute;left:4716;top:-1557;width:6378;height:4535" o:preferrelative="f">
              <v:fill o:detectmouseclick="t"/>
              <v:path o:extrusionok="t" o:connecttype="none"/>
              <o:lock v:ext="edit" text="t"/>
            </v:shape>
            <v:shape id="WordArt 27" o:spid="_x0000_s1365" type="#_x0000_t136" style="position:absolute;left:5947;top:-1557;width:3109;height:295;visibility:visible;mso-wrap-style:none">
              <v:textpath style="font-family:&quot;Times New Roman&quot;;font-size:12pt;font-weight:bold;v-text-kern:t" trim="t" string="п. Райновское, ул. Верхняя, 43к&#10;"/>
            </v:shape>
            <v:line id="Line 9" o:spid="_x0000_s1366" style="position:absolute;visibility:visible" from="9115,513" to="9115,513">
              <v:stroke endarrow="block"/>
            </v:line>
            <v:shape id="Picture 8" o:spid="_x0000_s1367" type="#_x0000_t75" alt="Скриншот 20-04-2022 131242" style="position:absolute;left:4716;top:-966;width:6378;height:3944;visibility:visible">
              <v:imagedata r:id="rId40" o:title="Скриншот 20-04-2022 131242"/>
            </v:shape>
            <v:shape id="AutoShape 9" o:spid="_x0000_s1368" type="#_x0000_t4" style="position:absolute;left:6578;top:1260;width:186;height:179;visibility:visible;v-text-anchor:middle" fillcolor="#4f81bd">
              <v:textbox style="mso-rotate-with-shape:t">
                <w:txbxContent>
                  <w:p w:rsidR="005068B7" w:rsidRDefault="005068B7" w:rsidP="005068B7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Line 10" o:spid="_x0000_s1369" style="position:absolute;flip:y;visibility:visible" from="6711,1223" to="7062,1341">
              <v:stroke endarrow="block"/>
            </v:line>
            <v:shape id="WordArt 11" o:spid="_x0000_s1370" type="#_x0000_t136" style="position:absolute;left:7120;top:1105;width:776;height:119;visibility:visible;mso-wrap-style:none">
              <v:textpath style="font-family:&quot;Arial&quot;;font-size:10pt;font-weight:bold;v-text-kern:t" trim="t" string="площадка №33&#10;"/>
            </v:shape>
            <w10:wrap type="none"/>
            <w10:anchorlock/>
          </v:group>
        </w:pict>
      </w:r>
    </w:p>
    <w:sectPr w:rsidR="005068B7" w:rsidRPr="00A624C2" w:rsidSect="00A624C2">
      <w:pgSz w:w="16838" w:h="11906" w:orient="landscape"/>
      <w:pgMar w:top="567" w:right="567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1DA" w:rsidRDefault="00BC31DA" w:rsidP="007A1B99">
      <w:r>
        <w:separator/>
      </w:r>
    </w:p>
  </w:endnote>
  <w:endnote w:type="continuationSeparator" w:id="0">
    <w:p w:rsidR="00BC31DA" w:rsidRDefault="00BC31DA" w:rsidP="007A1B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1DA" w:rsidRDefault="00BC31DA" w:rsidP="007A1B99">
      <w:r>
        <w:separator/>
      </w:r>
    </w:p>
  </w:footnote>
  <w:footnote w:type="continuationSeparator" w:id="0">
    <w:p w:rsidR="00BC31DA" w:rsidRDefault="00BC31DA" w:rsidP="007A1B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6420D"/>
    <w:multiLevelType w:val="multilevel"/>
    <w:tmpl w:val="B3CE7AA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78936F01"/>
    <w:multiLevelType w:val="hybridMultilevel"/>
    <w:tmpl w:val="6212D0F6"/>
    <w:lvl w:ilvl="0" w:tplc="906E6E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2087"/>
    <w:rsid w:val="00002378"/>
    <w:rsid w:val="00035025"/>
    <w:rsid w:val="00056845"/>
    <w:rsid w:val="00060573"/>
    <w:rsid w:val="000608B7"/>
    <w:rsid w:val="000703F8"/>
    <w:rsid w:val="00071373"/>
    <w:rsid w:val="000717E8"/>
    <w:rsid w:val="00085C28"/>
    <w:rsid w:val="00086DA4"/>
    <w:rsid w:val="000C4DDB"/>
    <w:rsid w:val="000D574C"/>
    <w:rsid w:val="000D6BAB"/>
    <w:rsid w:val="000E21AF"/>
    <w:rsid w:val="000E393D"/>
    <w:rsid w:val="000E4C57"/>
    <w:rsid w:val="000F18BA"/>
    <w:rsid w:val="001216ED"/>
    <w:rsid w:val="00131EDF"/>
    <w:rsid w:val="001369CC"/>
    <w:rsid w:val="001567C1"/>
    <w:rsid w:val="001615B2"/>
    <w:rsid w:val="001720AB"/>
    <w:rsid w:val="00176584"/>
    <w:rsid w:val="001A36D7"/>
    <w:rsid w:val="001B0878"/>
    <w:rsid w:val="001B0B82"/>
    <w:rsid w:val="001C0744"/>
    <w:rsid w:val="001C145E"/>
    <w:rsid w:val="001C371B"/>
    <w:rsid w:val="001D0124"/>
    <w:rsid w:val="001D7285"/>
    <w:rsid w:val="001E21C8"/>
    <w:rsid w:val="001E2315"/>
    <w:rsid w:val="001F5CFC"/>
    <w:rsid w:val="002031A7"/>
    <w:rsid w:val="00216C89"/>
    <w:rsid w:val="0022605A"/>
    <w:rsid w:val="002454BC"/>
    <w:rsid w:val="002603D8"/>
    <w:rsid w:val="002707FF"/>
    <w:rsid w:val="00285EE7"/>
    <w:rsid w:val="002A7AF7"/>
    <w:rsid w:val="002C1CA9"/>
    <w:rsid w:val="002D24BA"/>
    <w:rsid w:val="002F61D6"/>
    <w:rsid w:val="0032042D"/>
    <w:rsid w:val="00340E6C"/>
    <w:rsid w:val="00344735"/>
    <w:rsid w:val="003479C8"/>
    <w:rsid w:val="00353880"/>
    <w:rsid w:val="00384487"/>
    <w:rsid w:val="003A4BD4"/>
    <w:rsid w:val="00422B14"/>
    <w:rsid w:val="004457CA"/>
    <w:rsid w:val="00450489"/>
    <w:rsid w:val="00452AF3"/>
    <w:rsid w:val="00455046"/>
    <w:rsid w:val="00462936"/>
    <w:rsid w:val="00477101"/>
    <w:rsid w:val="004A73AF"/>
    <w:rsid w:val="004B382C"/>
    <w:rsid w:val="004C64BF"/>
    <w:rsid w:val="005068B7"/>
    <w:rsid w:val="005322C5"/>
    <w:rsid w:val="0054150B"/>
    <w:rsid w:val="00541F48"/>
    <w:rsid w:val="0055053F"/>
    <w:rsid w:val="00576BE6"/>
    <w:rsid w:val="005816D5"/>
    <w:rsid w:val="005C7E76"/>
    <w:rsid w:val="005D13B8"/>
    <w:rsid w:val="005D5823"/>
    <w:rsid w:val="005E41A1"/>
    <w:rsid w:val="006005CA"/>
    <w:rsid w:val="006405A3"/>
    <w:rsid w:val="00680B86"/>
    <w:rsid w:val="006B2317"/>
    <w:rsid w:val="006D5584"/>
    <w:rsid w:val="006E6CC4"/>
    <w:rsid w:val="007269EF"/>
    <w:rsid w:val="00735E0B"/>
    <w:rsid w:val="0075731A"/>
    <w:rsid w:val="00765B17"/>
    <w:rsid w:val="007A1B99"/>
    <w:rsid w:val="007A6B0C"/>
    <w:rsid w:val="007B653A"/>
    <w:rsid w:val="007C3841"/>
    <w:rsid w:val="007D60F5"/>
    <w:rsid w:val="007F6D9D"/>
    <w:rsid w:val="007F6E4E"/>
    <w:rsid w:val="00801EF6"/>
    <w:rsid w:val="008035DB"/>
    <w:rsid w:val="008103C5"/>
    <w:rsid w:val="008112F3"/>
    <w:rsid w:val="00822A5F"/>
    <w:rsid w:val="00827161"/>
    <w:rsid w:val="00832087"/>
    <w:rsid w:val="00856C8A"/>
    <w:rsid w:val="00871787"/>
    <w:rsid w:val="008727F3"/>
    <w:rsid w:val="0087454E"/>
    <w:rsid w:val="00886D7D"/>
    <w:rsid w:val="008A5F2D"/>
    <w:rsid w:val="008B56DF"/>
    <w:rsid w:val="008B7695"/>
    <w:rsid w:val="008C6010"/>
    <w:rsid w:val="008E5A3F"/>
    <w:rsid w:val="008F2B83"/>
    <w:rsid w:val="009418F5"/>
    <w:rsid w:val="00984F13"/>
    <w:rsid w:val="00995B62"/>
    <w:rsid w:val="009A5F22"/>
    <w:rsid w:val="009A6F31"/>
    <w:rsid w:val="009B1CB9"/>
    <w:rsid w:val="009B69D7"/>
    <w:rsid w:val="009C0C6D"/>
    <w:rsid w:val="009D6E70"/>
    <w:rsid w:val="00A05981"/>
    <w:rsid w:val="00A2104B"/>
    <w:rsid w:val="00A25C79"/>
    <w:rsid w:val="00A43103"/>
    <w:rsid w:val="00A624C2"/>
    <w:rsid w:val="00A63828"/>
    <w:rsid w:val="00A71142"/>
    <w:rsid w:val="00A807CF"/>
    <w:rsid w:val="00AB18A3"/>
    <w:rsid w:val="00AD470F"/>
    <w:rsid w:val="00AD64B3"/>
    <w:rsid w:val="00AD6D43"/>
    <w:rsid w:val="00B010AB"/>
    <w:rsid w:val="00B12D73"/>
    <w:rsid w:val="00B13E6D"/>
    <w:rsid w:val="00B43174"/>
    <w:rsid w:val="00B623C1"/>
    <w:rsid w:val="00B63E3D"/>
    <w:rsid w:val="00B64F7F"/>
    <w:rsid w:val="00B72746"/>
    <w:rsid w:val="00B733F9"/>
    <w:rsid w:val="00B904B4"/>
    <w:rsid w:val="00B91C54"/>
    <w:rsid w:val="00B92394"/>
    <w:rsid w:val="00BC19F2"/>
    <w:rsid w:val="00BC2D40"/>
    <w:rsid w:val="00BC31DA"/>
    <w:rsid w:val="00C25E5E"/>
    <w:rsid w:val="00C266D9"/>
    <w:rsid w:val="00C36AC8"/>
    <w:rsid w:val="00C43FA8"/>
    <w:rsid w:val="00C45307"/>
    <w:rsid w:val="00C918E9"/>
    <w:rsid w:val="00CF4243"/>
    <w:rsid w:val="00CF76B6"/>
    <w:rsid w:val="00D6411A"/>
    <w:rsid w:val="00D87632"/>
    <w:rsid w:val="00D95473"/>
    <w:rsid w:val="00D96FF8"/>
    <w:rsid w:val="00DB1171"/>
    <w:rsid w:val="00DC5723"/>
    <w:rsid w:val="00DD0B1B"/>
    <w:rsid w:val="00DF52B1"/>
    <w:rsid w:val="00E16FCC"/>
    <w:rsid w:val="00E335B2"/>
    <w:rsid w:val="00E438D4"/>
    <w:rsid w:val="00E47232"/>
    <w:rsid w:val="00E53EF0"/>
    <w:rsid w:val="00E90381"/>
    <w:rsid w:val="00E917F8"/>
    <w:rsid w:val="00ED0E88"/>
    <w:rsid w:val="00EE124A"/>
    <w:rsid w:val="00F30DC7"/>
    <w:rsid w:val="00F45F41"/>
    <w:rsid w:val="00F50D8B"/>
    <w:rsid w:val="00F61AAC"/>
    <w:rsid w:val="00F677E7"/>
    <w:rsid w:val="00F71BC3"/>
    <w:rsid w:val="00F76408"/>
    <w:rsid w:val="00FA6ADC"/>
    <w:rsid w:val="00FB347F"/>
    <w:rsid w:val="00FC74B3"/>
    <w:rsid w:val="00FD11CC"/>
    <w:rsid w:val="00FF4A34"/>
    <w:rsid w:val="00FF7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31EDF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131EDF"/>
    <w:pPr>
      <w:jc w:val="center"/>
      <w:outlineLvl w:val="0"/>
    </w:pPr>
    <w:rPr>
      <w:b/>
      <w:bCs/>
      <w:kern w:val="32"/>
      <w:sz w:val="32"/>
      <w:szCs w:val="32"/>
      <w:lang/>
    </w:rPr>
  </w:style>
  <w:style w:type="paragraph" w:styleId="2">
    <w:name w:val="heading 2"/>
    <w:aliases w:val="!Разделы документа"/>
    <w:basedOn w:val="a"/>
    <w:link w:val="20"/>
    <w:qFormat/>
    <w:rsid w:val="00131EDF"/>
    <w:pPr>
      <w:jc w:val="center"/>
      <w:outlineLvl w:val="1"/>
    </w:pPr>
    <w:rPr>
      <w:b/>
      <w:bCs/>
      <w:iCs/>
      <w:sz w:val="30"/>
      <w:szCs w:val="28"/>
      <w:lang/>
    </w:rPr>
  </w:style>
  <w:style w:type="paragraph" w:styleId="3">
    <w:name w:val="heading 3"/>
    <w:aliases w:val="!Главы документа"/>
    <w:basedOn w:val="a"/>
    <w:link w:val="30"/>
    <w:qFormat/>
    <w:rsid w:val="00131EDF"/>
    <w:pPr>
      <w:outlineLvl w:val="2"/>
    </w:pPr>
    <w:rPr>
      <w:b/>
      <w:bCs/>
      <w:sz w:val="28"/>
      <w:szCs w:val="26"/>
      <w:lang/>
    </w:rPr>
  </w:style>
  <w:style w:type="paragraph" w:styleId="4">
    <w:name w:val="heading 4"/>
    <w:aliases w:val="!Параграфы/Статьи документа"/>
    <w:basedOn w:val="a"/>
    <w:link w:val="40"/>
    <w:qFormat/>
    <w:rsid w:val="00131EDF"/>
    <w:pPr>
      <w:outlineLvl w:val="3"/>
    </w:pPr>
    <w:rPr>
      <w:b/>
      <w:bCs/>
      <w:sz w:val="26"/>
      <w:szCs w:val="28"/>
      <w:lang/>
    </w:rPr>
  </w:style>
  <w:style w:type="character" w:default="1" w:styleId="a0">
    <w:name w:val="Default Paragraph Font"/>
    <w:semiHidden/>
    <w:rsid w:val="00131EDF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rsid w:val="00131EDF"/>
  </w:style>
  <w:style w:type="paragraph" w:customStyle="1" w:styleId="Title">
    <w:name w:val="Title!Название НПА"/>
    <w:basedOn w:val="a"/>
    <w:rsid w:val="00131ED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F677E7"/>
    <w:rPr>
      <w:rFonts w:ascii="Tahoma" w:eastAsia="Calibri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F677E7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477101"/>
    <w:pPr>
      <w:jc w:val="center"/>
    </w:pPr>
    <w:rPr>
      <w:rFonts w:ascii="Times New Roman" w:hAnsi="Times New Roman"/>
      <w:szCs w:val="20"/>
      <w:lang/>
    </w:rPr>
  </w:style>
  <w:style w:type="character" w:customStyle="1" w:styleId="a6">
    <w:name w:val="Название Знак"/>
    <w:link w:val="a5"/>
    <w:rsid w:val="00477101"/>
    <w:rPr>
      <w:rFonts w:ascii="Times New Roman" w:eastAsia="Times New Roman" w:hAnsi="Times New Roman" w:cs="Times New Roman"/>
      <w:sz w:val="24"/>
      <w:szCs w:val="20"/>
    </w:rPr>
  </w:style>
  <w:style w:type="paragraph" w:customStyle="1" w:styleId="a7">
    <w:name w:val="Обычный.Название подразделения"/>
    <w:rsid w:val="00477101"/>
    <w:pPr>
      <w:autoSpaceDE w:val="0"/>
      <w:autoSpaceDN w:val="0"/>
    </w:pPr>
    <w:rPr>
      <w:rFonts w:ascii="SchoolBook" w:eastAsia="Times New Roman" w:hAnsi="SchoolBook"/>
      <w:sz w:val="28"/>
      <w:szCs w:val="28"/>
    </w:rPr>
  </w:style>
  <w:style w:type="paragraph" w:styleId="a8">
    <w:name w:val="List Paragraph"/>
    <w:basedOn w:val="a"/>
    <w:uiPriority w:val="34"/>
    <w:qFormat/>
    <w:rsid w:val="008035DB"/>
    <w:pPr>
      <w:ind w:left="720"/>
      <w:contextualSpacing/>
    </w:pPr>
    <w:rPr>
      <w:rFonts w:ascii="Times New Roman" w:hAnsi="Times New Roman"/>
    </w:rPr>
  </w:style>
  <w:style w:type="paragraph" w:styleId="a9">
    <w:name w:val="header"/>
    <w:basedOn w:val="a"/>
    <w:link w:val="aa"/>
    <w:uiPriority w:val="99"/>
    <w:unhideWhenUsed/>
    <w:rsid w:val="007A1B9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A1B99"/>
  </w:style>
  <w:style w:type="paragraph" w:styleId="ab">
    <w:name w:val="footer"/>
    <w:basedOn w:val="a"/>
    <w:link w:val="ac"/>
    <w:uiPriority w:val="99"/>
    <w:unhideWhenUsed/>
    <w:rsid w:val="007A1B9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A1B99"/>
  </w:style>
  <w:style w:type="character" w:customStyle="1" w:styleId="10">
    <w:name w:val="Заголовок 1 Знак"/>
    <w:aliases w:val="!Части документа Знак"/>
    <w:link w:val="1"/>
    <w:rsid w:val="00131ED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rsid w:val="00131EDF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rsid w:val="00131EDF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131EDF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131EDF"/>
    <w:rPr>
      <w:rFonts w:ascii="Arial" w:hAnsi="Arial"/>
      <w:b w:val="0"/>
      <w:i w:val="0"/>
      <w:iCs/>
      <w:color w:val="0000FF"/>
      <w:sz w:val="24"/>
      <w:u w:val="none"/>
    </w:rPr>
  </w:style>
  <w:style w:type="paragraph" w:styleId="ad">
    <w:name w:val="annotation text"/>
    <w:aliases w:val="!Равноширинный текст документа"/>
    <w:basedOn w:val="a"/>
    <w:link w:val="ae"/>
    <w:semiHidden/>
    <w:rsid w:val="00131EDF"/>
    <w:rPr>
      <w:rFonts w:ascii="Courier" w:hAnsi="Courier"/>
      <w:sz w:val="22"/>
      <w:szCs w:val="20"/>
      <w:lang/>
    </w:rPr>
  </w:style>
  <w:style w:type="character" w:customStyle="1" w:styleId="ae">
    <w:name w:val="Текст примечания Знак"/>
    <w:aliases w:val="!Равноширинный текст документа Знак"/>
    <w:link w:val="ad"/>
    <w:semiHidden/>
    <w:rsid w:val="00131EDF"/>
    <w:rPr>
      <w:rFonts w:ascii="Courier" w:eastAsia="Times New Roman" w:hAnsi="Courier"/>
      <w:sz w:val="22"/>
    </w:rPr>
  </w:style>
  <w:style w:type="character" w:styleId="af">
    <w:name w:val="Hyperlink"/>
    <w:rsid w:val="00131EDF"/>
    <w:rPr>
      <w:color w:val="0000FF"/>
      <w:u w:val="none"/>
    </w:rPr>
  </w:style>
  <w:style w:type="paragraph" w:customStyle="1" w:styleId="Application">
    <w:name w:val="Application!Приложение"/>
    <w:rsid w:val="00131EDF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131EDF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131EDF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131EDF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ConsPlusNormal">
    <w:name w:val="ConsPlusNormal"/>
    <w:rsid w:val="007F6E4E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styleId="af0">
    <w:name w:val="Table Grid"/>
    <w:basedOn w:val="a1"/>
    <w:uiPriority w:val="39"/>
    <w:rsid w:val="00A05981"/>
    <w:rPr>
      <w:rFonts w:eastAsia="Times New Roman"/>
      <w:sz w:val="22"/>
      <w:szCs w:val="22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unhideWhenUsed/>
    <w:rsid w:val="001B0B82"/>
    <w:pPr>
      <w:spacing w:after="100" w:afterAutospacing="1"/>
      <w:ind w:firstLine="0"/>
      <w:jc w:val="left"/>
    </w:pPr>
    <w:rPr>
      <w:rFonts w:ascii="Times New Roman" w:hAnsi="Times New Roman"/>
    </w:rPr>
  </w:style>
  <w:style w:type="paragraph" w:styleId="21">
    <w:name w:val="Body Text 2"/>
    <w:basedOn w:val="a"/>
    <w:link w:val="22"/>
    <w:unhideWhenUsed/>
    <w:rsid w:val="001B0B82"/>
    <w:pPr>
      <w:ind w:firstLine="0"/>
      <w:jc w:val="left"/>
    </w:pPr>
    <w:rPr>
      <w:rFonts w:ascii="Times New Roman" w:hAnsi="Times New Roman"/>
      <w:bCs/>
      <w:sz w:val="28"/>
      <w:szCs w:val="20"/>
      <w:lang/>
    </w:rPr>
  </w:style>
  <w:style w:type="character" w:customStyle="1" w:styleId="22">
    <w:name w:val="Основной текст 2 Знак"/>
    <w:link w:val="21"/>
    <w:rsid w:val="001B0B82"/>
    <w:rPr>
      <w:rFonts w:ascii="Times New Roman" w:eastAsia="Times New Roman" w:hAnsi="Times New Roman"/>
      <w:bCs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9F0A10-1F91-4EE9-8317-F648B42B8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24</TotalTime>
  <Pages>1</Pages>
  <Words>1086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unmalinina</dc:creator>
  <cp:lastModifiedBy>user</cp:lastModifiedBy>
  <cp:revision>4</cp:revision>
  <cp:lastPrinted>2023-03-13T10:08:00Z</cp:lastPrinted>
  <dcterms:created xsi:type="dcterms:W3CDTF">2023-03-13T09:41:00Z</dcterms:created>
  <dcterms:modified xsi:type="dcterms:W3CDTF">2023-03-13T10:08:00Z</dcterms:modified>
</cp:coreProperties>
</file>